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F76504" w14:textId="79308870" w:rsidR="004C1E0E" w:rsidRDefault="004C1E0E" w:rsidP="004C1E0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Warszawa, dnia </w:t>
      </w:r>
      <w:r w:rsidR="002B632B">
        <w:rPr>
          <w:rFonts w:ascii="Arial" w:hAnsi="Arial" w:cs="Arial"/>
          <w:sz w:val="22"/>
          <w:szCs w:val="22"/>
        </w:rPr>
        <w:t>02.07</w:t>
      </w:r>
      <w:r w:rsidR="00D85676">
        <w:rPr>
          <w:rFonts w:ascii="Arial" w:hAnsi="Arial" w:cs="Arial"/>
          <w:sz w:val="22"/>
          <w:szCs w:val="22"/>
        </w:rPr>
        <w:t>.202</w:t>
      </w:r>
      <w:r w:rsidR="00F325FE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r.</w:t>
      </w:r>
    </w:p>
    <w:p w14:paraId="59EAFBE8" w14:textId="77777777" w:rsidR="004C1E0E" w:rsidRDefault="004C1E0E" w:rsidP="004C1E0E">
      <w:pPr>
        <w:jc w:val="right"/>
        <w:rPr>
          <w:rFonts w:ascii="Arial" w:hAnsi="Arial" w:cs="Arial"/>
          <w:sz w:val="22"/>
          <w:szCs w:val="22"/>
        </w:rPr>
      </w:pPr>
    </w:p>
    <w:p w14:paraId="26CEC8A0" w14:textId="77777777" w:rsidR="004C1E0E" w:rsidRDefault="004C1E0E" w:rsidP="004C1E0E">
      <w:pPr>
        <w:jc w:val="right"/>
        <w:rPr>
          <w:rFonts w:ascii="Arial Narrow" w:hAnsi="Arial Narrow"/>
        </w:rPr>
      </w:pPr>
    </w:p>
    <w:p w14:paraId="316DFFB7" w14:textId="040D8B69" w:rsidR="002B632B" w:rsidRPr="002B632B" w:rsidRDefault="004C1E0E" w:rsidP="002B632B">
      <w:pPr>
        <w:pStyle w:val="Tekstpodstawowy21"/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sz w:val="22"/>
          <w:szCs w:val="22"/>
        </w:rPr>
        <w:t>OGŁOSZENIE O ROZSTRZYGNIĘCIU KONKURSU OFERT</w:t>
      </w:r>
      <w:r>
        <w:rPr>
          <w:rFonts w:ascii="Arial" w:hAnsi="Arial" w:cs="Arial"/>
          <w:b/>
          <w:sz w:val="22"/>
          <w:szCs w:val="22"/>
        </w:rPr>
        <w:br/>
      </w:r>
      <w:r w:rsidR="002B632B" w:rsidRPr="002B632B">
        <w:rPr>
          <w:rFonts w:ascii="Arial" w:hAnsi="Arial" w:cs="Arial"/>
          <w:b/>
          <w:bCs/>
          <w:sz w:val="20"/>
        </w:rPr>
        <w:t>NA UDZIELANIE  ŚWIADCZEŃ ZDROWOTNYCH W RAMACH  DYŻURÓW MEDYCZNYCH</w:t>
      </w:r>
    </w:p>
    <w:p w14:paraId="63F7D217" w14:textId="16A9FC09" w:rsidR="002B632B" w:rsidRPr="002B632B" w:rsidRDefault="002B632B" w:rsidP="002B632B">
      <w:pPr>
        <w:pStyle w:val="Tekstpodstawowy21"/>
        <w:jc w:val="center"/>
        <w:rPr>
          <w:rFonts w:ascii="Arial" w:hAnsi="Arial" w:cs="Arial"/>
          <w:b/>
          <w:bCs/>
          <w:sz w:val="20"/>
        </w:rPr>
      </w:pPr>
      <w:r w:rsidRPr="002B632B">
        <w:rPr>
          <w:rFonts w:ascii="Arial" w:hAnsi="Arial" w:cs="Arial"/>
          <w:b/>
          <w:bCs/>
          <w:sz w:val="20"/>
        </w:rPr>
        <w:t>PRZEZ LEKARZA W ODDZIALE I WEWNĘTRZNYM</w:t>
      </w:r>
    </w:p>
    <w:p w14:paraId="7FA60E26" w14:textId="77777777" w:rsidR="002B632B" w:rsidRPr="002B632B" w:rsidRDefault="002B632B" w:rsidP="002B632B">
      <w:pPr>
        <w:pStyle w:val="Tekstpodstawowy21"/>
        <w:jc w:val="center"/>
        <w:rPr>
          <w:rFonts w:ascii="Arial" w:hAnsi="Arial" w:cs="Arial"/>
          <w:b/>
          <w:bCs/>
          <w:sz w:val="20"/>
        </w:rPr>
      </w:pPr>
      <w:r w:rsidRPr="002B632B">
        <w:rPr>
          <w:rFonts w:ascii="Arial" w:hAnsi="Arial" w:cs="Arial"/>
          <w:b/>
          <w:bCs/>
          <w:sz w:val="20"/>
        </w:rPr>
        <w:t>W  OKRESIE od  07.07.2025r.  do 30.09.2026r.</w:t>
      </w:r>
    </w:p>
    <w:p w14:paraId="2079BB59" w14:textId="77777777" w:rsidR="002B632B" w:rsidRPr="002B632B" w:rsidRDefault="002B632B" w:rsidP="002B632B">
      <w:pPr>
        <w:pStyle w:val="Tekstpodstawowy"/>
        <w:jc w:val="center"/>
        <w:rPr>
          <w:rFonts w:cs="Arial"/>
          <w:b/>
          <w:bCs/>
          <w:sz w:val="20"/>
        </w:rPr>
      </w:pPr>
      <w:r w:rsidRPr="002B632B">
        <w:rPr>
          <w:rFonts w:cs="Arial"/>
          <w:b/>
          <w:bCs/>
          <w:sz w:val="20"/>
        </w:rPr>
        <w:t>W MSS w Warszawie.</w:t>
      </w:r>
    </w:p>
    <w:p w14:paraId="7C9D1693" w14:textId="7914FC67" w:rsidR="00D05D85" w:rsidRPr="00484A4A" w:rsidRDefault="00D05D85" w:rsidP="002B632B">
      <w:pPr>
        <w:pStyle w:val="Tekstpodstawowy3"/>
        <w:jc w:val="center"/>
        <w:rPr>
          <w:sz w:val="20"/>
        </w:rPr>
      </w:pPr>
    </w:p>
    <w:p w14:paraId="4843ABC6" w14:textId="32A3DA7E" w:rsidR="004C1E0E" w:rsidRDefault="004C1E0E" w:rsidP="00D05D85">
      <w:pPr>
        <w:pStyle w:val="Tekstpodstawowy21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Dotyczy ogłoszenia z dnia </w:t>
      </w:r>
      <w:r w:rsidR="00F325FE">
        <w:rPr>
          <w:rFonts w:ascii="Arial" w:hAnsi="Arial" w:cs="Arial"/>
          <w:sz w:val="22"/>
          <w:szCs w:val="22"/>
          <w:u w:val="single"/>
        </w:rPr>
        <w:t>1</w:t>
      </w:r>
      <w:r w:rsidR="002B632B">
        <w:rPr>
          <w:rFonts w:ascii="Arial" w:hAnsi="Arial" w:cs="Arial"/>
          <w:sz w:val="22"/>
          <w:szCs w:val="22"/>
          <w:u w:val="single"/>
        </w:rPr>
        <w:t>6</w:t>
      </w:r>
      <w:r w:rsidR="00D05D85">
        <w:rPr>
          <w:rFonts w:ascii="Arial" w:hAnsi="Arial" w:cs="Arial"/>
          <w:sz w:val="22"/>
          <w:szCs w:val="22"/>
          <w:u w:val="single"/>
        </w:rPr>
        <w:t>.0</w:t>
      </w:r>
      <w:r w:rsidR="002B632B">
        <w:rPr>
          <w:rFonts w:ascii="Arial" w:hAnsi="Arial" w:cs="Arial"/>
          <w:sz w:val="22"/>
          <w:szCs w:val="22"/>
          <w:u w:val="single"/>
        </w:rPr>
        <w:t>6</w:t>
      </w:r>
      <w:r w:rsidR="00D05D85">
        <w:rPr>
          <w:rFonts w:ascii="Arial" w:hAnsi="Arial" w:cs="Arial"/>
          <w:sz w:val="22"/>
          <w:szCs w:val="22"/>
          <w:u w:val="single"/>
        </w:rPr>
        <w:t>.</w:t>
      </w:r>
      <w:r>
        <w:rPr>
          <w:rFonts w:ascii="Arial" w:hAnsi="Arial" w:cs="Arial"/>
          <w:sz w:val="22"/>
          <w:szCs w:val="22"/>
          <w:u w:val="single"/>
        </w:rPr>
        <w:t>202</w:t>
      </w:r>
      <w:r w:rsidR="00F325FE">
        <w:rPr>
          <w:rFonts w:ascii="Arial" w:hAnsi="Arial" w:cs="Arial"/>
          <w:sz w:val="22"/>
          <w:szCs w:val="22"/>
          <w:u w:val="single"/>
        </w:rPr>
        <w:t>5</w:t>
      </w:r>
      <w:r>
        <w:rPr>
          <w:rFonts w:ascii="Arial" w:hAnsi="Arial" w:cs="Arial"/>
          <w:sz w:val="22"/>
          <w:szCs w:val="22"/>
          <w:u w:val="single"/>
        </w:rPr>
        <w:t xml:space="preserve"> r.</w:t>
      </w:r>
    </w:p>
    <w:p w14:paraId="08621B9D" w14:textId="77777777" w:rsidR="002B632B" w:rsidRDefault="002B632B" w:rsidP="00D05D85">
      <w:pPr>
        <w:pStyle w:val="Tekstpodstawowy21"/>
        <w:rPr>
          <w:rFonts w:ascii="Arial" w:hAnsi="Arial" w:cs="Arial"/>
          <w:sz w:val="22"/>
          <w:szCs w:val="22"/>
          <w:u w:val="single"/>
        </w:rPr>
      </w:pPr>
    </w:p>
    <w:p w14:paraId="6721A90A" w14:textId="2B2B07E9" w:rsidR="004C1E0E" w:rsidRDefault="004C1E0E" w:rsidP="004C1E0E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Komisja konkursowa powołana Zarządzeniem Dyrektora Międzyleskiego Szpitala Specjalistycznego w Warszawie nr </w:t>
      </w:r>
      <w:r w:rsidR="002B632B">
        <w:rPr>
          <w:rFonts w:ascii="Arial" w:hAnsi="Arial" w:cs="Arial"/>
          <w:sz w:val="22"/>
          <w:szCs w:val="22"/>
        </w:rPr>
        <w:t>34</w:t>
      </w:r>
      <w:r>
        <w:rPr>
          <w:rFonts w:ascii="Arial" w:hAnsi="Arial" w:cs="Arial"/>
          <w:sz w:val="22"/>
          <w:szCs w:val="22"/>
        </w:rPr>
        <w:t>/202</w:t>
      </w:r>
      <w:r w:rsidR="00F325FE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z dnia </w:t>
      </w:r>
      <w:r w:rsidR="002B632B">
        <w:rPr>
          <w:rFonts w:ascii="Arial" w:hAnsi="Arial" w:cs="Arial"/>
          <w:sz w:val="22"/>
          <w:szCs w:val="22"/>
        </w:rPr>
        <w:t>05.06</w:t>
      </w:r>
      <w:r>
        <w:rPr>
          <w:rFonts w:ascii="Arial" w:hAnsi="Arial" w:cs="Arial"/>
          <w:sz w:val="22"/>
          <w:szCs w:val="22"/>
        </w:rPr>
        <w:t>.202</w:t>
      </w:r>
      <w:r w:rsidR="00F325FE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r. - działając zgodnie z zapisami ustawy z dnia 15 kwietnia 2011 r. o działalności leczniczej oraz zgodnie ze Szczegółowymi </w:t>
      </w:r>
      <w:r w:rsidRPr="008A439B">
        <w:rPr>
          <w:rFonts w:ascii="Arial" w:hAnsi="Arial" w:cs="Arial"/>
          <w:sz w:val="22"/>
          <w:szCs w:val="22"/>
        </w:rPr>
        <w:t>Warunkami Konkursu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informuje o rozstrzygnięciu postępowania konkursowego</w:t>
      </w:r>
      <w:r w:rsidR="008A439B">
        <w:rPr>
          <w:rFonts w:ascii="Arial" w:hAnsi="Arial" w:cs="Arial"/>
          <w:sz w:val="22"/>
          <w:szCs w:val="22"/>
        </w:rPr>
        <w:t>.</w:t>
      </w:r>
    </w:p>
    <w:p w14:paraId="24E565B8" w14:textId="77777777" w:rsidR="008A439B" w:rsidRPr="008A439B" w:rsidRDefault="008A439B" w:rsidP="008A439B">
      <w:pPr>
        <w:jc w:val="both"/>
        <w:rPr>
          <w:rFonts w:ascii="Arial" w:hAnsi="Arial" w:cs="Arial"/>
          <w:sz w:val="22"/>
          <w:szCs w:val="22"/>
        </w:rPr>
      </w:pPr>
      <w:r w:rsidRPr="008A439B">
        <w:rPr>
          <w:rFonts w:ascii="Arial" w:hAnsi="Arial" w:cs="Arial"/>
          <w:sz w:val="22"/>
          <w:szCs w:val="22"/>
        </w:rPr>
        <w:t xml:space="preserve">zostali wybrani Oferenci: </w:t>
      </w:r>
    </w:p>
    <w:p w14:paraId="41793C2B" w14:textId="77777777" w:rsidR="008A439B" w:rsidRPr="008A439B" w:rsidRDefault="008A439B" w:rsidP="004C1E0E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15EC3DF" w14:textId="77777777" w:rsidR="004C1E0E" w:rsidRDefault="004C1E0E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1C981528" w14:textId="5F9DD1D6" w:rsidR="00D05D85" w:rsidRDefault="004C1E0E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 xml:space="preserve">Oferta nr 1. </w:t>
      </w:r>
      <w:r w:rsidR="002B632B">
        <w:rPr>
          <w:rFonts w:ascii="Arial" w:hAnsi="Arial" w:cs="Arial"/>
          <w:b/>
          <w:sz w:val="22"/>
          <w:szCs w:val="22"/>
          <w:lang w:eastAsia="pl-PL"/>
        </w:rPr>
        <w:t>Jan Bracha</w:t>
      </w:r>
    </w:p>
    <w:p w14:paraId="68EC3701" w14:textId="77777777" w:rsidR="004C1E0E" w:rsidRDefault="004C1E0E" w:rsidP="004C1E0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03A622F" w14:textId="77777777" w:rsidR="004C1E0E" w:rsidRDefault="004C1E0E" w:rsidP="004C1E0E">
      <w:pPr>
        <w:spacing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Zawarcie umowy o udzielenie zamówienia na świadczenia zdrowotne z w/w Oferentem nastąpi w siedzibie Międzyleskiego Szpitala Specjalistycznego w Warszawie po wcześniejszym ustaleniu  terminu z Działem Kadr, tel.: 22 47 35 132. </w:t>
      </w:r>
    </w:p>
    <w:p w14:paraId="692BDD0D" w14:textId="77777777" w:rsidR="00A53B9E" w:rsidRDefault="00A53B9E" w:rsidP="00A53B9E">
      <w:pPr>
        <w:jc w:val="both"/>
        <w:rPr>
          <w:rFonts w:ascii="Arial" w:hAnsi="Arial" w:cs="Arial"/>
          <w:sz w:val="22"/>
          <w:szCs w:val="22"/>
        </w:rPr>
      </w:pPr>
    </w:p>
    <w:p w14:paraId="7C5B1059" w14:textId="77777777" w:rsidR="00A53B9E" w:rsidRDefault="00A53B9E" w:rsidP="00A53B9E">
      <w:pPr>
        <w:jc w:val="both"/>
        <w:rPr>
          <w:rFonts w:ascii="Arial" w:hAnsi="Arial" w:cs="Arial"/>
          <w:sz w:val="22"/>
          <w:szCs w:val="22"/>
        </w:rPr>
      </w:pPr>
    </w:p>
    <w:p w14:paraId="5AD54D62" w14:textId="77777777" w:rsidR="004C1E0E" w:rsidRDefault="004C1E0E" w:rsidP="004C1E0E">
      <w:pPr>
        <w:jc w:val="both"/>
        <w:rPr>
          <w:rFonts w:ascii="Arial" w:hAnsi="Arial" w:cs="Arial"/>
          <w:sz w:val="22"/>
          <w:szCs w:val="22"/>
        </w:rPr>
      </w:pPr>
    </w:p>
    <w:p w14:paraId="4CEE9942" w14:textId="77777777" w:rsidR="004C1E0E" w:rsidRDefault="004C1E0E" w:rsidP="004C1E0E">
      <w:pPr>
        <w:ind w:left="5664"/>
        <w:rPr>
          <w:rFonts w:ascii="Arial" w:hAnsi="Arial" w:cs="Arial"/>
          <w:sz w:val="22"/>
          <w:szCs w:val="22"/>
        </w:rPr>
      </w:pPr>
    </w:p>
    <w:p w14:paraId="787A574F" w14:textId="77777777" w:rsidR="004C1E0E" w:rsidRDefault="004C1E0E" w:rsidP="004C1E0E">
      <w:pPr>
        <w:ind w:left="5664"/>
        <w:rPr>
          <w:rFonts w:ascii="Arial Narrow" w:hAnsi="Arial Narrow"/>
        </w:rPr>
      </w:pPr>
    </w:p>
    <w:p w14:paraId="087465D8" w14:textId="77777777" w:rsidR="004C1E0E" w:rsidRDefault="004C1E0E" w:rsidP="004C1E0E">
      <w:pPr>
        <w:ind w:left="5664"/>
        <w:rPr>
          <w:rFonts w:ascii="Arial Narrow" w:hAnsi="Arial Narrow"/>
        </w:rPr>
      </w:pPr>
      <w:r>
        <w:rPr>
          <w:rFonts w:ascii="Arial Narrow" w:hAnsi="Arial Narrow"/>
        </w:rPr>
        <w:t>Przewodniczący Komisji</w:t>
      </w:r>
      <w:r>
        <w:rPr>
          <w:rFonts w:ascii="Arial Narrow" w:hAnsi="Arial Narrow" w:cs="Tahoma"/>
        </w:rPr>
        <w:t xml:space="preserve"> Konkursowej                                     </w:t>
      </w:r>
      <w:r>
        <w:rPr>
          <w:rFonts w:ascii="Arial Narrow" w:hAnsi="Arial Narrow" w:cs="Tahoma"/>
        </w:rPr>
        <w:tab/>
      </w:r>
    </w:p>
    <w:p w14:paraId="7473B18F" w14:textId="77777777" w:rsidR="004C1E0E" w:rsidRDefault="004C1E0E" w:rsidP="004C1E0E"/>
    <w:p w14:paraId="21B9B31A" w14:textId="28B759A9" w:rsidR="001A5D8E" w:rsidRPr="004C1E0E" w:rsidRDefault="001A5D8E" w:rsidP="004C1E0E"/>
    <w:sectPr w:rsidR="001A5D8E" w:rsidRPr="004C1E0E" w:rsidSect="0084443E">
      <w:footerReference w:type="default" r:id="rId7"/>
      <w:headerReference w:type="first" r:id="rId8"/>
      <w:footerReference w:type="first" r:id="rId9"/>
      <w:pgSz w:w="11906" w:h="16838"/>
      <w:pgMar w:top="993" w:right="1134" w:bottom="737" w:left="1418" w:header="709" w:footer="4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CA2FF" w14:textId="77777777" w:rsidR="001F2F3F" w:rsidRDefault="001F2F3F">
      <w:r>
        <w:separator/>
      </w:r>
    </w:p>
  </w:endnote>
  <w:endnote w:type="continuationSeparator" w:id="0">
    <w:p w14:paraId="222067F4" w14:textId="77777777" w:rsidR="001F2F3F" w:rsidRDefault="001F2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7"/>
      <w:gridCol w:w="1843"/>
      <w:gridCol w:w="2409"/>
      <w:gridCol w:w="1560"/>
      <w:gridCol w:w="2409"/>
      <w:gridCol w:w="1497"/>
    </w:tblGrid>
    <w:tr w:rsidR="00F13682" w14:paraId="5CEC10ED" w14:textId="77777777" w:rsidTr="001A5D8E">
      <w:trPr>
        <w:trHeight w:val="106"/>
      </w:trPr>
      <w:tc>
        <w:tcPr>
          <w:tcW w:w="1277" w:type="dxa"/>
        </w:tcPr>
        <w:p w14:paraId="2350AA17" w14:textId="28ED7676" w:rsidR="00F13682" w:rsidRDefault="00F13682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14:paraId="50099713" w14:textId="475DA4C1" w:rsidR="00F13682" w:rsidRDefault="00F868E2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69504" behindDoc="0" locked="0" layoutInCell="1" allowOverlap="1" wp14:anchorId="787B3AC2" wp14:editId="393F300C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66" name="Obraz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67456" behindDoc="0" locked="0" layoutInCell="1" allowOverlap="1" wp14:anchorId="483BC953" wp14:editId="20D775CE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67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66432" behindDoc="0" locked="0" layoutInCell="1" allowOverlap="1" wp14:anchorId="27324E4D" wp14:editId="64C92BE3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68" name="Obraz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65408" behindDoc="0" locked="0" layoutInCell="1" allowOverlap="1" wp14:anchorId="2178827A" wp14:editId="30A8B6FA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69" name="Obraz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68480" behindDoc="0" locked="0" layoutInCell="1" allowOverlap="1" wp14:anchorId="0A79D1C0" wp14:editId="42CB7C30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0" name="Obraz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04815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054BA91" wp14:editId="6E4934BD">
                    <wp:simplePos x="0" y="0"/>
                    <wp:positionH relativeFrom="column">
                      <wp:posOffset>-759460</wp:posOffset>
                    </wp:positionH>
                    <wp:positionV relativeFrom="paragraph">
                      <wp:posOffset>43815</wp:posOffset>
                    </wp:positionV>
                    <wp:extent cx="6734175" cy="0"/>
                    <wp:effectExtent l="0" t="0" r="0" b="0"/>
                    <wp:wrapNone/>
                    <wp:docPr id="5" name="Łącznik prosty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A11A8F0" id="Łącznik prosty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" strokecolor="navy" strokeweight="2pt">
                    <v:stroke joinstyle="miter"/>
                  </v:line>
                </w:pict>
              </mc:Fallback>
            </mc:AlternateContent>
          </w:r>
        </w:p>
      </w:tc>
      <w:tc>
        <w:tcPr>
          <w:tcW w:w="1497" w:type="dxa"/>
          <w:shd w:val="clear" w:color="auto" w:fill="auto"/>
          <w:vAlign w:val="center"/>
        </w:tcPr>
        <w:p w14:paraId="1AF5A5F3" w14:textId="77777777" w:rsidR="00F13682" w:rsidRDefault="00F13682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F13682" w14:paraId="727C0D92" w14:textId="77777777" w:rsidTr="003A3935">
      <w:trPr>
        <w:trHeight w:val="738"/>
      </w:trPr>
      <w:tc>
        <w:tcPr>
          <w:tcW w:w="1277" w:type="dxa"/>
        </w:tcPr>
        <w:p w14:paraId="753712D7" w14:textId="680FA14E" w:rsidR="00F13682" w:rsidRPr="00D04C61" w:rsidRDefault="00F868E2" w:rsidP="0075347D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64384" behindDoc="0" locked="0" layoutInCell="1" allowOverlap="1" wp14:anchorId="1FCE6AC4" wp14:editId="569E58F0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1" name="Obraz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14:paraId="67523008" w14:textId="69046124" w:rsidR="00F13682" w:rsidRDefault="00F13682" w:rsidP="00E055A0">
          <w:pPr>
            <w:pStyle w:val="Stopka"/>
          </w:pPr>
        </w:p>
      </w:tc>
      <w:tc>
        <w:tcPr>
          <w:tcW w:w="2409" w:type="dxa"/>
          <w:shd w:val="clear" w:color="auto" w:fill="auto"/>
          <w:vAlign w:val="center"/>
        </w:tcPr>
        <w:p w14:paraId="57099E3D" w14:textId="046913A1" w:rsidR="00F13682" w:rsidRDefault="00F13682" w:rsidP="00E055A0">
          <w:pPr>
            <w:pStyle w:val="Stopka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14:paraId="27086340" w14:textId="228E261A" w:rsidR="00F13682" w:rsidRDefault="00F13682" w:rsidP="006F610C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14:paraId="07D466F8" w14:textId="7FF5B19D" w:rsidR="00F13682" w:rsidRDefault="00F13682" w:rsidP="006F610C">
          <w:pPr>
            <w:pStyle w:val="Stopka"/>
          </w:pPr>
        </w:p>
      </w:tc>
      <w:tc>
        <w:tcPr>
          <w:tcW w:w="1497" w:type="dxa"/>
          <w:tcBorders>
            <w:left w:val="nil"/>
          </w:tcBorders>
          <w:shd w:val="clear" w:color="auto" w:fill="auto"/>
          <w:vAlign w:val="center"/>
        </w:tcPr>
        <w:p w14:paraId="7A7EEDF7" w14:textId="4DF5069C" w:rsidR="00F13682" w:rsidRDefault="00F13682" w:rsidP="00F9665B">
          <w:pPr>
            <w:pStyle w:val="Stopka"/>
            <w:ind w:left="154"/>
          </w:pPr>
        </w:p>
      </w:tc>
    </w:tr>
  </w:tbl>
  <w:p w14:paraId="1C218929" w14:textId="5293A80B" w:rsidR="00A025FC" w:rsidRDefault="00A025F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7"/>
      <w:gridCol w:w="1843"/>
      <w:gridCol w:w="2409"/>
      <w:gridCol w:w="1560"/>
      <w:gridCol w:w="2409"/>
      <w:gridCol w:w="1497"/>
    </w:tblGrid>
    <w:tr w:rsidR="001A5D8E" w14:paraId="02E602FF" w14:textId="77777777" w:rsidTr="005D1107">
      <w:trPr>
        <w:trHeight w:val="359"/>
      </w:trPr>
      <w:tc>
        <w:tcPr>
          <w:tcW w:w="1277" w:type="dxa"/>
        </w:tcPr>
        <w:p w14:paraId="3E1BE693" w14:textId="77777777" w:rsidR="001A5D8E" w:rsidRDefault="001A5D8E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14:paraId="4F696EF1" w14:textId="77777777" w:rsidR="001A5D8E" w:rsidRDefault="001A5D8E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80768" behindDoc="0" locked="0" layoutInCell="1" allowOverlap="1" wp14:anchorId="698DCB75" wp14:editId="7FC34707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73" name="Obraz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78720" behindDoc="0" locked="0" layoutInCell="1" allowOverlap="1" wp14:anchorId="0188DD98" wp14:editId="7AA9C20B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7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77696" behindDoc="0" locked="0" layoutInCell="1" allowOverlap="1" wp14:anchorId="5D86182E" wp14:editId="7C5A8F93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75" name="Obraz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76672" behindDoc="0" locked="0" layoutInCell="1" allowOverlap="1" wp14:anchorId="3942E5B3" wp14:editId="5672E210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76" name="Obraz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79744" behindDoc="0" locked="0" layoutInCell="1" allowOverlap="1" wp14:anchorId="10575815" wp14:editId="01DAD00F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7" name="Obraz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426C8C4B" wp14:editId="594EDF9B">
                    <wp:simplePos x="0" y="0"/>
                    <wp:positionH relativeFrom="column">
                      <wp:posOffset>-759460</wp:posOffset>
                    </wp:positionH>
                    <wp:positionV relativeFrom="paragraph">
                      <wp:posOffset>43815</wp:posOffset>
                    </wp:positionV>
                    <wp:extent cx="6734175" cy="0"/>
                    <wp:effectExtent l="0" t="0" r="0" b="0"/>
                    <wp:wrapNone/>
                    <wp:docPr id="6" name="Łącznik prosty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19AFCD8" id="Łącznik prosty 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" strokecolor="navy" strokeweight="2pt">
                    <v:stroke joinstyle="miter"/>
                  </v:line>
                </w:pict>
              </mc:Fallback>
            </mc:AlternateContent>
          </w:r>
        </w:p>
      </w:tc>
      <w:tc>
        <w:tcPr>
          <w:tcW w:w="1497" w:type="dxa"/>
          <w:shd w:val="clear" w:color="auto" w:fill="auto"/>
          <w:vAlign w:val="center"/>
        </w:tcPr>
        <w:p w14:paraId="1AD1EFB7" w14:textId="77777777" w:rsidR="001A5D8E" w:rsidRDefault="001A5D8E" w:rsidP="001A5D8E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1A5D8E" w14:paraId="76438A54" w14:textId="77777777" w:rsidTr="005D1107">
      <w:trPr>
        <w:trHeight w:val="738"/>
      </w:trPr>
      <w:tc>
        <w:tcPr>
          <w:tcW w:w="1277" w:type="dxa"/>
        </w:tcPr>
        <w:p w14:paraId="4D0D9700" w14:textId="77777777" w:rsidR="001A5D8E" w:rsidRPr="00D04C61" w:rsidRDefault="001A5D8E" w:rsidP="001A5D8E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75648" behindDoc="0" locked="0" layoutInCell="1" allowOverlap="1" wp14:anchorId="41E51D4B" wp14:editId="0DA193E0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8" name="Obraz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14:paraId="1D66B4D8" w14:textId="77777777" w:rsidR="001A5D8E" w:rsidRDefault="001A5D8E" w:rsidP="001A5D8E">
          <w:pPr>
            <w:pStyle w:val="Stopka"/>
          </w:pPr>
        </w:p>
      </w:tc>
      <w:tc>
        <w:tcPr>
          <w:tcW w:w="2409" w:type="dxa"/>
          <w:shd w:val="clear" w:color="auto" w:fill="auto"/>
          <w:vAlign w:val="center"/>
        </w:tcPr>
        <w:p w14:paraId="083484C9" w14:textId="77777777" w:rsidR="001A5D8E" w:rsidRDefault="001A5D8E" w:rsidP="001A5D8E">
          <w:pPr>
            <w:pStyle w:val="Stopka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14:paraId="61D6BCFA" w14:textId="77777777" w:rsidR="001A5D8E" w:rsidRDefault="001A5D8E" w:rsidP="001A5D8E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14:paraId="061CB83D" w14:textId="77777777" w:rsidR="001A5D8E" w:rsidRDefault="001A5D8E" w:rsidP="001A5D8E">
          <w:pPr>
            <w:pStyle w:val="Stopka"/>
          </w:pPr>
        </w:p>
      </w:tc>
      <w:tc>
        <w:tcPr>
          <w:tcW w:w="1497" w:type="dxa"/>
          <w:tcBorders>
            <w:left w:val="nil"/>
          </w:tcBorders>
          <w:shd w:val="clear" w:color="auto" w:fill="auto"/>
          <w:vAlign w:val="center"/>
        </w:tcPr>
        <w:p w14:paraId="16D4A17A" w14:textId="77777777" w:rsidR="001A5D8E" w:rsidRDefault="001A5D8E" w:rsidP="001A5D8E">
          <w:pPr>
            <w:pStyle w:val="Stopka"/>
            <w:ind w:left="154"/>
          </w:pPr>
        </w:p>
      </w:tc>
    </w:tr>
  </w:tbl>
  <w:p w14:paraId="181E9D86" w14:textId="77777777" w:rsidR="001A5D8E" w:rsidRDefault="001A5D8E" w:rsidP="001A5D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F991E" w14:textId="77777777" w:rsidR="001F2F3F" w:rsidRDefault="001F2F3F">
      <w:r>
        <w:separator/>
      </w:r>
    </w:p>
  </w:footnote>
  <w:footnote w:type="continuationSeparator" w:id="0">
    <w:p w14:paraId="04BC6AEA" w14:textId="77777777" w:rsidR="001F2F3F" w:rsidRDefault="001F2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D9F6D" w14:textId="77777777" w:rsidR="001A5D8E" w:rsidRDefault="001A5D8E" w:rsidP="001A5D8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0793789F" wp14:editId="3F8728E7">
          <wp:simplePos x="0" y="0"/>
          <wp:positionH relativeFrom="column">
            <wp:posOffset>-151765</wp:posOffset>
          </wp:positionH>
          <wp:positionV relativeFrom="paragraph">
            <wp:posOffset>-10160</wp:posOffset>
          </wp:positionV>
          <wp:extent cx="1480185" cy="1459865"/>
          <wp:effectExtent l="0" t="0" r="5715" b="6985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" t="-12" r="10604" b="-12"/>
                  <a:stretch/>
                </pic:blipFill>
                <pic:spPr bwMode="auto">
                  <a:xfrm>
                    <a:off x="0" y="0"/>
                    <a:ext cx="1480185" cy="14598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614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8"/>
      <w:gridCol w:w="7276"/>
      <w:gridCol w:w="190"/>
    </w:tblGrid>
    <w:tr w:rsidR="001A5D8E" w:rsidRPr="00AF2497" w14:paraId="333F2618" w14:textId="77777777" w:rsidTr="001A5D8E">
      <w:trPr>
        <w:trHeight w:val="1707"/>
        <w:jc w:val="center"/>
      </w:trPr>
      <w:tc>
        <w:tcPr>
          <w:tcW w:w="2148" w:type="dxa"/>
          <w:shd w:val="clear" w:color="auto" w:fill="auto"/>
        </w:tcPr>
        <w:p w14:paraId="4CC9DD3B" w14:textId="77777777" w:rsidR="001A5D8E" w:rsidRDefault="001A5D8E" w:rsidP="001A5D8E">
          <w:pPr>
            <w:rPr>
              <w:color w:val="000080"/>
            </w:rPr>
          </w:pPr>
        </w:p>
      </w:tc>
      <w:tc>
        <w:tcPr>
          <w:tcW w:w="7466" w:type="dxa"/>
          <w:gridSpan w:val="2"/>
          <w:shd w:val="clear" w:color="auto" w:fill="auto"/>
        </w:tcPr>
        <w:p w14:paraId="773908F5" w14:textId="77777777" w:rsidR="001A5D8E" w:rsidRPr="00AF2497" w:rsidRDefault="001A5D8E" w:rsidP="001A5D8E">
          <w:pPr>
            <w:pStyle w:val="Nagwek2"/>
            <w:rPr>
              <w:color w:val="000080"/>
            </w:rPr>
          </w:pPr>
          <w:r w:rsidRPr="00AF2497">
            <w:rPr>
              <w:color w:val="000080"/>
            </w:rPr>
            <w:t>MIĘDZYLESKI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SZPITAL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SPECJALISTYCZNY</w:t>
          </w:r>
        </w:p>
        <w:p w14:paraId="621987C0" w14:textId="77777777" w:rsidR="001A5D8E" w:rsidRPr="00AF2497" w:rsidRDefault="001A5D8E" w:rsidP="001A5D8E">
          <w:pPr>
            <w:jc w:val="center"/>
            <w:rPr>
              <w:rFonts w:ascii="Arial Narrow" w:hAnsi="Arial Narrow" w:cs="Arial Narrow"/>
              <w:b/>
              <w:color w:val="000080"/>
              <w:sz w:val="14"/>
            </w:rPr>
          </w:pPr>
        </w:p>
        <w:p w14:paraId="0879CE8F" w14:textId="77777777" w:rsidR="001A5D8E" w:rsidRPr="00AF2497" w:rsidRDefault="001A5D8E" w:rsidP="001A5D8E">
          <w:pPr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>W</w:t>
          </w:r>
          <w:r>
            <w:rPr>
              <w:rFonts w:ascii="Arial Narrow" w:hAnsi="Arial Narrow" w:cs="Arial Narrow"/>
              <w:b/>
              <w:color w:val="000080"/>
              <w:sz w:val="36"/>
            </w:rPr>
            <w:t xml:space="preserve"> </w:t>
          </w: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 xml:space="preserve"> WARSZAWIE</w:t>
          </w:r>
        </w:p>
        <w:p w14:paraId="43F5F673" w14:textId="2FB89750" w:rsidR="001A5D8E" w:rsidRPr="00F868E2" w:rsidRDefault="001A5D8E" w:rsidP="001A5D8E">
          <w:pPr>
            <w:tabs>
              <w:tab w:val="left" w:pos="6104"/>
            </w:tabs>
            <w:rPr>
              <w:rFonts w:ascii="Arial Narrow" w:hAnsi="Arial Narrow" w:cs="Arial Narrow"/>
              <w:b/>
              <w:color w:val="000080"/>
              <w:sz w:val="6"/>
              <w:szCs w:val="6"/>
            </w:rPr>
          </w:pPr>
          <w:r>
            <w:rPr>
              <w:rFonts w:ascii="Arial Narrow" w:hAnsi="Arial Narrow" w:cs="Arial Narrow"/>
              <w:b/>
              <w:color w:val="000080"/>
              <w:sz w:val="6"/>
              <w:szCs w:val="6"/>
            </w:rPr>
            <w:tab/>
          </w:r>
        </w:p>
        <w:p w14:paraId="4DFC83F3" w14:textId="77777777" w:rsidR="001A5D8E" w:rsidRPr="00AF2497" w:rsidRDefault="001A5D8E" w:rsidP="001A5D8E">
          <w:pPr>
            <w:spacing w:before="100" w:after="100"/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color w:val="000080"/>
              <w:sz w:val="24"/>
            </w:rPr>
            <w:t>04 – 749 Warszawa</w:t>
          </w:r>
          <w:r>
            <w:rPr>
              <w:rFonts w:ascii="Arial Narrow" w:hAnsi="Arial Narrow" w:cs="Arial Narrow"/>
              <w:color w:val="000080"/>
              <w:sz w:val="24"/>
            </w:rPr>
            <w:t xml:space="preserve">  </w:t>
          </w:r>
          <w:r w:rsidRPr="00AF2497">
            <w:rPr>
              <w:rFonts w:ascii="Arial Narrow" w:hAnsi="Arial Narrow" w:cs="Arial Narrow"/>
              <w:color w:val="000080"/>
              <w:sz w:val="24"/>
            </w:rPr>
            <w:t xml:space="preserve"> ul. Bursztynowa 2</w:t>
          </w:r>
        </w:p>
        <w:p w14:paraId="6B5EE9E0" w14:textId="77777777" w:rsidR="001A5D8E" w:rsidRPr="00AF2497" w:rsidRDefault="001A5D8E" w:rsidP="001A5D8E">
          <w:pPr>
            <w:spacing w:before="100" w:after="100"/>
            <w:jc w:val="center"/>
            <w:rPr>
              <w:color w:val="000080"/>
              <w:lang w:val="en-US"/>
            </w:rPr>
          </w:pPr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tel.:  22 47 35 300   </w:t>
          </w:r>
          <w:proofErr w:type="spellStart"/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>faks</w:t>
          </w:r>
          <w:proofErr w:type="spellEnd"/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:  22 815 67 39   </w:t>
          </w:r>
          <w:hyperlink r:id="rId2" w:history="1">
            <w:r w:rsidRPr="00AF2497">
              <w:rPr>
                <w:rStyle w:val="Hipercze"/>
                <w:rFonts w:ascii="Arial Narrow" w:hAnsi="Arial Narrow" w:cs="Arial Narrow"/>
                <w:color w:val="000080"/>
                <w:sz w:val="24"/>
                <w:u w:val="none"/>
                <w:lang w:val="en-US"/>
              </w:rPr>
              <w:t>www.mssw.pl</w:t>
            </w:r>
          </w:hyperlink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   kancelaria@mssw.pl</w:t>
          </w:r>
        </w:p>
      </w:tc>
    </w:tr>
    <w:tr w:rsidR="001A5D8E" w:rsidRPr="00AF2497" w14:paraId="15AD8B01" w14:textId="77777777" w:rsidTr="001A5D8E">
      <w:trPr>
        <w:gridAfter w:val="1"/>
        <w:wAfter w:w="190" w:type="dxa"/>
        <w:trHeight w:val="106"/>
        <w:jc w:val="center"/>
      </w:trPr>
      <w:tc>
        <w:tcPr>
          <w:tcW w:w="9424" w:type="dxa"/>
          <w:gridSpan w:val="2"/>
          <w:shd w:val="clear" w:color="auto" w:fill="auto"/>
        </w:tcPr>
        <w:p w14:paraId="18A539F8" w14:textId="77777777" w:rsidR="001A5D8E" w:rsidRPr="00AF2497" w:rsidRDefault="001A5D8E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F390826" wp14:editId="09FA78AB">
                    <wp:simplePos x="0" y="0"/>
                    <wp:positionH relativeFrom="column">
                      <wp:posOffset>-441325</wp:posOffset>
                    </wp:positionH>
                    <wp:positionV relativeFrom="paragraph">
                      <wp:posOffset>80645</wp:posOffset>
                    </wp:positionV>
                    <wp:extent cx="6734244" cy="0"/>
                    <wp:effectExtent l="0" t="0" r="0" b="0"/>
                    <wp:wrapNone/>
                    <wp:docPr id="2" name="Łącznik prosty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244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2E76EB9" id="Łącznik prosty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5pt,6.35pt" to="495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" strokecolor="navy" strokeweight="2pt">
                    <v:stroke joinstyle="miter"/>
                  </v:line>
                </w:pict>
              </mc:Fallback>
            </mc:AlternateContent>
          </w:r>
        </w:p>
      </w:tc>
    </w:tr>
    <w:tr w:rsidR="001A5D8E" w:rsidRPr="00AF2497" w14:paraId="3378A48D" w14:textId="77777777" w:rsidTr="005D1107">
      <w:trPr>
        <w:trHeight w:val="340"/>
        <w:jc w:val="center"/>
      </w:trPr>
      <w:tc>
        <w:tcPr>
          <w:tcW w:w="9614" w:type="dxa"/>
          <w:gridSpan w:val="3"/>
          <w:shd w:val="clear" w:color="auto" w:fill="auto"/>
        </w:tcPr>
        <w:p w14:paraId="3DBA69C6" w14:textId="77777777" w:rsidR="001A5D8E" w:rsidRPr="00AF2497" w:rsidRDefault="001A5D8E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</w:p>
      </w:tc>
    </w:tr>
  </w:tbl>
  <w:p w14:paraId="6ECBA512" w14:textId="77777777" w:rsidR="001A5D8E" w:rsidRPr="001A5D8E" w:rsidRDefault="001A5D8E" w:rsidP="001A5D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BAA5928"/>
    <w:multiLevelType w:val="hybridMultilevel"/>
    <w:tmpl w:val="4E00B4DE"/>
    <w:lvl w:ilvl="0" w:tplc="0415000F">
      <w:start w:val="1"/>
      <w:numFmt w:val="decimal"/>
      <w:lvlText w:val="%1."/>
      <w:lvlJc w:val="left"/>
      <w:pPr>
        <w:tabs>
          <w:tab w:val="num" w:pos="1491"/>
        </w:tabs>
        <w:ind w:left="1491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211"/>
        </w:tabs>
        <w:ind w:left="22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31"/>
        </w:tabs>
        <w:ind w:left="29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51"/>
        </w:tabs>
        <w:ind w:left="36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71"/>
        </w:tabs>
        <w:ind w:left="43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91"/>
        </w:tabs>
        <w:ind w:left="50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11"/>
        </w:tabs>
        <w:ind w:left="58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31"/>
        </w:tabs>
        <w:ind w:left="65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51"/>
        </w:tabs>
        <w:ind w:left="7251" w:hanging="180"/>
      </w:pPr>
    </w:lvl>
  </w:abstractNum>
  <w:num w:numId="1" w16cid:durableId="912079194">
    <w:abstractNumId w:val="0"/>
  </w:num>
  <w:num w:numId="2" w16cid:durableId="1822194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682"/>
    <w:rsid w:val="0010537F"/>
    <w:rsid w:val="001333A7"/>
    <w:rsid w:val="001A5D8E"/>
    <w:rsid w:val="001F2F3F"/>
    <w:rsid w:val="002450AC"/>
    <w:rsid w:val="002B632B"/>
    <w:rsid w:val="002C3EFC"/>
    <w:rsid w:val="00332CF8"/>
    <w:rsid w:val="003A3935"/>
    <w:rsid w:val="003B141E"/>
    <w:rsid w:val="0040464A"/>
    <w:rsid w:val="00443DCA"/>
    <w:rsid w:val="004B0CB4"/>
    <w:rsid w:val="004C0761"/>
    <w:rsid w:val="004C1E0E"/>
    <w:rsid w:val="004C6CC1"/>
    <w:rsid w:val="0051790D"/>
    <w:rsid w:val="00551642"/>
    <w:rsid w:val="00577119"/>
    <w:rsid w:val="005D2BC6"/>
    <w:rsid w:val="006016A5"/>
    <w:rsid w:val="00682F81"/>
    <w:rsid w:val="006B418A"/>
    <w:rsid w:val="006F610C"/>
    <w:rsid w:val="00723702"/>
    <w:rsid w:val="0075347D"/>
    <w:rsid w:val="0076324D"/>
    <w:rsid w:val="007C3386"/>
    <w:rsid w:val="00811EBA"/>
    <w:rsid w:val="0084443E"/>
    <w:rsid w:val="008751CA"/>
    <w:rsid w:val="00897ED7"/>
    <w:rsid w:val="008A439B"/>
    <w:rsid w:val="008F2F20"/>
    <w:rsid w:val="008F3884"/>
    <w:rsid w:val="008F43BC"/>
    <w:rsid w:val="00904815"/>
    <w:rsid w:val="0098637F"/>
    <w:rsid w:val="00996CE0"/>
    <w:rsid w:val="009C4AA6"/>
    <w:rsid w:val="009C6C38"/>
    <w:rsid w:val="00A025FC"/>
    <w:rsid w:val="00A415E4"/>
    <w:rsid w:val="00A53B9E"/>
    <w:rsid w:val="00A55A27"/>
    <w:rsid w:val="00AB6366"/>
    <w:rsid w:val="00AF14C2"/>
    <w:rsid w:val="00AF2497"/>
    <w:rsid w:val="00B43519"/>
    <w:rsid w:val="00B50518"/>
    <w:rsid w:val="00B509D8"/>
    <w:rsid w:val="00B641C6"/>
    <w:rsid w:val="00BA5AAB"/>
    <w:rsid w:val="00C2428A"/>
    <w:rsid w:val="00C80C3B"/>
    <w:rsid w:val="00CE2CB7"/>
    <w:rsid w:val="00D05D85"/>
    <w:rsid w:val="00D40198"/>
    <w:rsid w:val="00D63A9B"/>
    <w:rsid w:val="00D85676"/>
    <w:rsid w:val="00DF02A6"/>
    <w:rsid w:val="00E055A0"/>
    <w:rsid w:val="00E668F1"/>
    <w:rsid w:val="00F13682"/>
    <w:rsid w:val="00F325FE"/>
    <w:rsid w:val="00F3532B"/>
    <w:rsid w:val="00F868E2"/>
    <w:rsid w:val="00F9665B"/>
    <w:rsid w:val="00FC4780"/>
    <w:rsid w:val="00FE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F9EAD62"/>
  <w15:chartTrackingRefBased/>
  <w15:docId w15:val="{45D411B3-9191-4066-9238-7CACBF96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suppressAutoHyphens/>
    </w:pPr>
    <w:rPr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rFonts w:ascii="Arial Narrow" w:hAnsi="Arial Narrow" w:cs="Arial Narrow"/>
      <w:b/>
      <w:sz w:val="4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jc w:val="center"/>
      <w:outlineLvl w:val="1"/>
    </w:pPr>
    <w:rPr>
      <w:rFonts w:ascii="Arial Narrow" w:hAnsi="Arial Narrow" w:cs="Arial Narrow"/>
      <w:b/>
      <w:sz w:val="36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ind w:left="4248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styleId="Tekstpodstawowy">
    <w:name w:val="Body Text"/>
    <w:basedOn w:val="Normalny"/>
    <w:rPr>
      <w:sz w:val="24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rPr>
      <w:sz w:val="28"/>
    </w:rPr>
  </w:style>
  <w:style w:type="paragraph" w:styleId="Tekstpodstawowywcity">
    <w:name w:val="Body Text Indent"/>
    <w:basedOn w:val="Normalny"/>
    <w:pPr>
      <w:ind w:left="4956"/>
    </w:pPr>
    <w:rPr>
      <w:b/>
      <w:sz w:val="24"/>
      <w:u w:val="single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F2497"/>
    <w:rPr>
      <w:color w:val="605E5C"/>
      <w:shd w:val="clear" w:color="auto" w:fill="E1DFDD"/>
    </w:rPr>
  </w:style>
  <w:style w:type="character" w:customStyle="1" w:styleId="NagwekZnak">
    <w:name w:val="Nagłówek Znak"/>
    <w:basedOn w:val="Domylnaczcionkaakapitu"/>
    <w:link w:val="Nagwek"/>
    <w:uiPriority w:val="99"/>
    <w:rsid w:val="008F3884"/>
    <w:rPr>
      <w:lang w:eastAsia="zh-CN"/>
    </w:rPr>
  </w:style>
  <w:style w:type="paragraph" w:styleId="Tekstdymka">
    <w:name w:val="Balloon Text"/>
    <w:basedOn w:val="Normalny"/>
    <w:link w:val="TekstdymkaZnak"/>
    <w:rsid w:val="001A5D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5D8E"/>
    <w:rPr>
      <w:rFonts w:ascii="Segoe UI" w:hAnsi="Segoe UI" w:cs="Segoe UI"/>
      <w:sz w:val="18"/>
      <w:szCs w:val="18"/>
      <w:lang w:eastAsia="zh-CN"/>
    </w:rPr>
  </w:style>
  <w:style w:type="paragraph" w:styleId="Tekstpodstawowy3">
    <w:name w:val="Body Text 3"/>
    <w:basedOn w:val="Normalny"/>
    <w:link w:val="Tekstpodstawowy3Znak"/>
    <w:rsid w:val="00D05D85"/>
    <w:pPr>
      <w:spacing w:after="120"/>
    </w:pPr>
    <w:rPr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D05D85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0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ssw.pl" TargetMode="External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jsmond\Desktop\Papier_Firmowy\Nowy%20wz&#243;r%2006.2020%20PAPIER%20FIRMOWY%20MSSW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06.2020 PAPIER FIRMOWY MSSW.dot</Template>
  <TotalTime>1</TotalTime>
  <Pages>1</Pages>
  <Words>139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Joanna Alina Ejsmond</dc:creator>
  <cp:keywords/>
  <cp:lastModifiedBy>Ewa Szostak</cp:lastModifiedBy>
  <cp:revision>2</cp:revision>
  <cp:lastPrinted>2024-03-21T12:23:00Z</cp:lastPrinted>
  <dcterms:created xsi:type="dcterms:W3CDTF">2025-07-02T09:03:00Z</dcterms:created>
  <dcterms:modified xsi:type="dcterms:W3CDTF">2025-07-02T09:03:00Z</dcterms:modified>
</cp:coreProperties>
</file>