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F76504" w14:textId="0563E548" w:rsidR="004C1E0E" w:rsidRPr="006B1DB7" w:rsidRDefault="004C1E0E" w:rsidP="004C1E0E">
      <w:pPr>
        <w:jc w:val="right"/>
        <w:rPr>
          <w:rFonts w:ascii="Arial" w:hAnsi="Arial" w:cs="Arial"/>
        </w:rPr>
      </w:pPr>
      <w:r w:rsidRPr="006B1DB7">
        <w:rPr>
          <w:rFonts w:ascii="Arial" w:hAnsi="Arial" w:cs="Arial"/>
        </w:rPr>
        <w:t xml:space="preserve">Warszawa, dnia </w:t>
      </w:r>
      <w:r w:rsidR="005A64B3" w:rsidRPr="006B1DB7">
        <w:rPr>
          <w:rFonts w:ascii="Arial" w:hAnsi="Arial" w:cs="Arial"/>
        </w:rPr>
        <w:t>30</w:t>
      </w:r>
      <w:r w:rsidR="00DA3093" w:rsidRPr="006B1DB7">
        <w:rPr>
          <w:rFonts w:ascii="Arial" w:hAnsi="Arial" w:cs="Arial"/>
        </w:rPr>
        <w:t>.</w:t>
      </w:r>
      <w:r w:rsidR="006B1DB7" w:rsidRPr="006B1DB7">
        <w:rPr>
          <w:rFonts w:ascii="Arial" w:hAnsi="Arial" w:cs="Arial"/>
        </w:rPr>
        <w:t>03</w:t>
      </w:r>
      <w:r w:rsidR="00DA3093" w:rsidRPr="006B1DB7">
        <w:rPr>
          <w:rFonts w:ascii="Arial" w:hAnsi="Arial" w:cs="Arial"/>
        </w:rPr>
        <w:t>.202</w:t>
      </w:r>
      <w:r w:rsidR="006B1DB7" w:rsidRPr="006B1DB7">
        <w:rPr>
          <w:rFonts w:ascii="Arial" w:hAnsi="Arial" w:cs="Arial"/>
        </w:rPr>
        <w:t>6</w:t>
      </w:r>
      <w:r w:rsidRPr="006B1DB7">
        <w:rPr>
          <w:rFonts w:ascii="Arial" w:hAnsi="Arial" w:cs="Arial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63A91547" w14:textId="6F8950FF" w:rsidR="00875444" w:rsidRPr="006B1DB7" w:rsidRDefault="004C1E0E" w:rsidP="00875444">
      <w:pPr>
        <w:pStyle w:val="Tekstpodstawowy22"/>
        <w:ind w:firstLine="708"/>
        <w:rPr>
          <w:rFonts w:ascii="Arial" w:hAnsi="Arial" w:cs="Arial"/>
          <w:sz w:val="20"/>
        </w:rPr>
      </w:pPr>
      <w:r w:rsidRPr="006B1DB7">
        <w:rPr>
          <w:rFonts w:ascii="Arial" w:hAnsi="Arial" w:cs="Arial"/>
          <w:sz w:val="20"/>
        </w:rPr>
        <w:t>OGŁOSZENIE O ROZSTRZYGNIĘCIU KONKURSU OFERT</w:t>
      </w:r>
      <w:r w:rsidR="006B1DB7" w:rsidRPr="006B1DB7">
        <w:rPr>
          <w:rFonts w:ascii="Arial" w:hAnsi="Arial" w:cs="Arial"/>
          <w:sz w:val="20"/>
        </w:rPr>
        <w:t xml:space="preserve"> NA:</w:t>
      </w:r>
      <w:r w:rsidRPr="006B1DB7">
        <w:rPr>
          <w:rFonts w:ascii="Arial" w:hAnsi="Arial" w:cs="Arial"/>
          <w:sz w:val="20"/>
        </w:rPr>
        <w:br/>
      </w:r>
      <w:r w:rsidR="00875444" w:rsidRPr="006B1DB7">
        <w:rPr>
          <w:rFonts w:ascii="Arial" w:hAnsi="Arial" w:cs="Arial"/>
          <w:sz w:val="20"/>
        </w:rPr>
        <w:t xml:space="preserve">UDZIELANIE ŚWIADCZEŃ ZDROWOTNYCH PRZEZ LEKARZA </w:t>
      </w:r>
      <w:r w:rsidR="006B1DB7" w:rsidRPr="006B1DB7">
        <w:rPr>
          <w:rFonts w:ascii="Arial" w:hAnsi="Arial" w:cs="Arial"/>
          <w:sz w:val="20"/>
        </w:rPr>
        <w:t xml:space="preserve">W ZAKRESIE PRACY </w:t>
      </w:r>
      <w:r w:rsidR="00875444" w:rsidRPr="006B1DB7">
        <w:rPr>
          <w:rFonts w:ascii="Arial" w:hAnsi="Arial" w:cs="Arial"/>
          <w:sz w:val="20"/>
        </w:rPr>
        <w:t>W</w:t>
      </w:r>
      <w:r w:rsidR="00875444" w:rsidRPr="006B1DB7">
        <w:rPr>
          <w:rFonts w:ascii="Arial" w:hAnsi="Arial" w:cs="Arial"/>
          <w:bCs w:val="0"/>
          <w:sz w:val="20"/>
        </w:rPr>
        <w:t xml:space="preserve"> </w:t>
      </w:r>
      <w:r w:rsidR="006B1DB7" w:rsidRPr="006B1DB7">
        <w:rPr>
          <w:rFonts w:ascii="Arial" w:hAnsi="Arial" w:cs="Arial"/>
          <w:bCs w:val="0"/>
          <w:sz w:val="20"/>
        </w:rPr>
        <w:t xml:space="preserve">DNI POWSZDNIE ORAZ DYŻURÓW LEKARSKICH W ODDZIALE </w:t>
      </w:r>
      <w:r w:rsidR="00875444" w:rsidRPr="006B1DB7">
        <w:rPr>
          <w:rFonts w:ascii="Arial" w:hAnsi="Arial" w:cs="Arial"/>
          <w:bCs w:val="0"/>
          <w:sz w:val="20"/>
        </w:rPr>
        <w:t>CHIRURGII OGÓLNEJ, NACZYNIOWEJ I  ONKOLOGICZNEJ MIĘDZYLESKIEGO SZPITALA SPECJALISTYCZNEGO W OKRESIE 01.</w:t>
      </w:r>
      <w:r w:rsidR="006B1DB7" w:rsidRPr="006B1DB7">
        <w:rPr>
          <w:rFonts w:ascii="Arial" w:hAnsi="Arial" w:cs="Arial"/>
          <w:bCs w:val="0"/>
          <w:sz w:val="20"/>
        </w:rPr>
        <w:t>04</w:t>
      </w:r>
      <w:r w:rsidR="00875444" w:rsidRPr="006B1DB7">
        <w:rPr>
          <w:rFonts w:ascii="Arial" w:hAnsi="Arial" w:cs="Arial"/>
          <w:bCs w:val="0"/>
          <w:sz w:val="20"/>
        </w:rPr>
        <w:t>.202</w:t>
      </w:r>
      <w:r w:rsidR="006B1DB7" w:rsidRPr="006B1DB7">
        <w:rPr>
          <w:rFonts w:ascii="Arial" w:hAnsi="Arial" w:cs="Arial"/>
          <w:bCs w:val="0"/>
          <w:sz w:val="20"/>
        </w:rPr>
        <w:t>6</w:t>
      </w:r>
      <w:r w:rsidR="00875444" w:rsidRPr="006B1DB7">
        <w:rPr>
          <w:rFonts w:ascii="Arial" w:hAnsi="Arial" w:cs="Arial"/>
          <w:bCs w:val="0"/>
          <w:sz w:val="20"/>
        </w:rPr>
        <w:t>-30.09.2026</w:t>
      </w:r>
    </w:p>
    <w:p w14:paraId="4843ABC6" w14:textId="5638CE5E" w:rsidR="004C1E0E" w:rsidRPr="006B1DB7" w:rsidRDefault="004C1E0E" w:rsidP="00875444">
      <w:pPr>
        <w:pStyle w:val="Tekstpodstawowy21"/>
        <w:rPr>
          <w:rFonts w:ascii="Arial" w:hAnsi="Arial" w:cs="Arial"/>
          <w:sz w:val="20"/>
          <w:u w:val="single"/>
        </w:rPr>
      </w:pPr>
      <w:r w:rsidRPr="006B1DB7">
        <w:rPr>
          <w:rFonts w:ascii="Arial" w:hAnsi="Arial" w:cs="Arial"/>
          <w:sz w:val="20"/>
          <w:u w:val="single"/>
        </w:rPr>
        <w:t>Dotyczy ogłoszenia z dnia 1</w:t>
      </w:r>
      <w:r w:rsidR="006B1DB7" w:rsidRPr="006B1DB7">
        <w:rPr>
          <w:rFonts w:ascii="Arial" w:hAnsi="Arial" w:cs="Arial"/>
          <w:sz w:val="20"/>
          <w:u w:val="single"/>
        </w:rPr>
        <w:t>2</w:t>
      </w:r>
      <w:r w:rsidRPr="006B1DB7">
        <w:rPr>
          <w:rFonts w:ascii="Arial" w:hAnsi="Arial" w:cs="Arial"/>
          <w:sz w:val="20"/>
          <w:u w:val="single"/>
        </w:rPr>
        <w:t>.</w:t>
      </w:r>
      <w:r w:rsidR="00DA3093" w:rsidRPr="006B1DB7">
        <w:rPr>
          <w:rFonts w:ascii="Arial" w:hAnsi="Arial" w:cs="Arial"/>
          <w:sz w:val="20"/>
          <w:u w:val="single"/>
        </w:rPr>
        <w:t>0</w:t>
      </w:r>
      <w:r w:rsidR="006B1DB7" w:rsidRPr="006B1DB7">
        <w:rPr>
          <w:rFonts w:ascii="Arial" w:hAnsi="Arial" w:cs="Arial"/>
          <w:sz w:val="20"/>
          <w:u w:val="single"/>
        </w:rPr>
        <w:t>3</w:t>
      </w:r>
      <w:r w:rsidRPr="006B1DB7">
        <w:rPr>
          <w:rFonts w:ascii="Arial" w:hAnsi="Arial" w:cs="Arial"/>
          <w:sz w:val="20"/>
          <w:u w:val="single"/>
        </w:rPr>
        <w:t>.202</w:t>
      </w:r>
      <w:r w:rsidR="006B1DB7" w:rsidRPr="006B1DB7">
        <w:rPr>
          <w:rFonts w:ascii="Arial" w:hAnsi="Arial" w:cs="Arial"/>
          <w:sz w:val="20"/>
          <w:u w:val="single"/>
        </w:rPr>
        <w:t>6</w:t>
      </w:r>
      <w:r w:rsidRPr="006B1DB7">
        <w:rPr>
          <w:rFonts w:ascii="Arial" w:hAnsi="Arial" w:cs="Arial"/>
          <w:sz w:val="20"/>
          <w:u w:val="single"/>
        </w:rPr>
        <w:t xml:space="preserve"> r.</w:t>
      </w:r>
    </w:p>
    <w:p w14:paraId="679ACB42" w14:textId="77777777" w:rsidR="006B1DB7" w:rsidRPr="006B1DB7" w:rsidRDefault="006B1DB7" w:rsidP="00BD26E9">
      <w:pPr>
        <w:pStyle w:val="Nagwek3"/>
        <w:spacing w:after="120"/>
        <w:jc w:val="both"/>
        <w:rPr>
          <w:rFonts w:ascii="Arial" w:hAnsi="Arial" w:cs="Arial"/>
          <w:sz w:val="20"/>
        </w:rPr>
      </w:pPr>
    </w:p>
    <w:p w14:paraId="6721A90A" w14:textId="1D33CF0C" w:rsidR="004C1E0E" w:rsidRPr="006B1DB7" w:rsidRDefault="004C1E0E" w:rsidP="00BD26E9">
      <w:pPr>
        <w:pStyle w:val="Nagwek3"/>
        <w:spacing w:after="120"/>
        <w:jc w:val="both"/>
        <w:rPr>
          <w:rFonts w:ascii="Arial" w:hAnsi="Arial" w:cs="Arial"/>
          <w:sz w:val="20"/>
        </w:rPr>
      </w:pPr>
      <w:r w:rsidRPr="006B1DB7">
        <w:rPr>
          <w:rFonts w:ascii="Arial" w:hAnsi="Arial" w:cs="Arial"/>
          <w:sz w:val="20"/>
        </w:rPr>
        <w:t xml:space="preserve">Komisja konkursowa powołana Zarządzeniem Dyrektora Międzyleskiego Szpitala Specjalistycznego w Warszawie nr </w:t>
      </w:r>
      <w:r w:rsidR="006B1DB7" w:rsidRPr="006B1DB7">
        <w:rPr>
          <w:rFonts w:ascii="Arial" w:hAnsi="Arial" w:cs="Arial"/>
          <w:sz w:val="20"/>
        </w:rPr>
        <w:t>39</w:t>
      </w:r>
      <w:r w:rsidRPr="006B1DB7">
        <w:rPr>
          <w:rFonts w:ascii="Arial" w:hAnsi="Arial" w:cs="Arial"/>
          <w:sz w:val="20"/>
        </w:rPr>
        <w:t>/202</w:t>
      </w:r>
      <w:r w:rsidR="006B1DB7" w:rsidRPr="006B1DB7">
        <w:rPr>
          <w:rFonts w:ascii="Arial" w:hAnsi="Arial" w:cs="Arial"/>
          <w:sz w:val="20"/>
        </w:rPr>
        <w:t>6</w:t>
      </w:r>
      <w:r w:rsidRPr="006B1DB7">
        <w:rPr>
          <w:rFonts w:ascii="Arial" w:hAnsi="Arial" w:cs="Arial"/>
          <w:sz w:val="20"/>
        </w:rPr>
        <w:t xml:space="preserve"> z dnia </w:t>
      </w:r>
      <w:r w:rsidR="00875444" w:rsidRPr="006B1DB7">
        <w:rPr>
          <w:rFonts w:ascii="Arial" w:hAnsi="Arial" w:cs="Arial"/>
          <w:sz w:val="20"/>
        </w:rPr>
        <w:t>11</w:t>
      </w:r>
      <w:r w:rsidR="00DA3093" w:rsidRPr="006B1DB7">
        <w:rPr>
          <w:rFonts w:ascii="Arial" w:hAnsi="Arial" w:cs="Arial"/>
          <w:sz w:val="20"/>
        </w:rPr>
        <w:t>.0</w:t>
      </w:r>
      <w:r w:rsidR="006B1DB7" w:rsidRPr="006B1DB7">
        <w:rPr>
          <w:rFonts w:ascii="Arial" w:hAnsi="Arial" w:cs="Arial"/>
          <w:sz w:val="20"/>
        </w:rPr>
        <w:t>3</w:t>
      </w:r>
      <w:r w:rsidR="00DA3093" w:rsidRPr="006B1DB7">
        <w:rPr>
          <w:rFonts w:ascii="Arial" w:hAnsi="Arial" w:cs="Arial"/>
          <w:sz w:val="20"/>
        </w:rPr>
        <w:t>.202</w:t>
      </w:r>
      <w:r w:rsidR="006B1DB7" w:rsidRPr="006B1DB7">
        <w:rPr>
          <w:rFonts w:ascii="Arial" w:hAnsi="Arial" w:cs="Arial"/>
          <w:sz w:val="20"/>
        </w:rPr>
        <w:t>6</w:t>
      </w:r>
      <w:r w:rsidRPr="006B1DB7">
        <w:rPr>
          <w:rFonts w:ascii="Arial" w:hAnsi="Arial" w:cs="Arial"/>
          <w:sz w:val="20"/>
        </w:rPr>
        <w:t xml:space="preserve"> r. - działając zgodnie z zapisami ustawy z dnia 15 kwietnia 2011 r. o działalności leczniczej oraz zgodnie ze Szczegółowymi Warunkami Konkursu Ofert informuje o rozstrzygnięciu postępowania konkursowego:</w:t>
      </w:r>
    </w:p>
    <w:p w14:paraId="115EC3DF" w14:textId="77777777" w:rsidR="004C1E0E" w:rsidRPr="006B1DB7" w:rsidRDefault="004C1E0E" w:rsidP="004C1E0E">
      <w:pPr>
        <w:jc w:val="both"/>
        <w:rPr>
          <w:rFonts w:ascii="Arial" w:hAnsi="Arial" w:cs="Arial"/>
          <w:b/>
          <w:lang w:eastAsia="pl-PL"/>
        </w:rPr>
      </w:pPr>
    </w:p>
    <w:p w14:paraId="53C6C93D" w14:textId="77777777" w:rsidR="006B1DB7" w:rsidRPr="006B1DB7" w:rsidRDefault="004C1E0E" w:rsidP="006B1DB7">
      <w:pPr>
        <w:jc w:val="both"/>
        <w:rPr>
          <w:rFonts w:ascii="Arial" w:hAnsi="Arial" w:cs="Arial"/>
          <w:b/>
          <w:lang w:eastAsia="pl-PL"/>
        </w:rPr>
      </w:pPr>
      <w:r w:rsidRPr="006B1DB7">
        <w:rPr>
          <w:rFonts w:ascii="Arial" w:hAnsi="Arial" w:cs="Arial"/>
          <w:b/>
          <w:lang w:eastAsia="pl-PL"/>
        </w:rPr>
        <w:t xml:space="preserve">Oferta nr 1. </w:t>
      </w:r>
      <w:r w:rsidR="006B1DB7" w:rsidRPr="006B1DB7">
        <w:rPr>
          <w:rFonts w:ascii="Arial" w:hAnsi="Arial" w:cs="Arial"/>
          <w:b/>
          <w:lang w:eastAsia="pl-PL"/>
        </w:rPr>
        <w:t>Antoni Krajewski</w:t>
      </w:r>
    </w:p>
    <w:p w14:paraId="50454665" w14:textId="5B71812D" w:rsidR="004C1E0E" w:rsidRPr="006B1DB7" w:rsidRDefault="004C1E0E" w:rsidP="004C1E0E">
      <w:pPr>
        <w:jc w:val="both"/>
        <w:rPr>
          <w:rFonts w:ascii="Arial" w:hAnsi="Arial" w:cs="Arial"/>
          <w:b/>
          <w:lang w:eastAsia="pl-PL"/>
        </w:rPr>
      </w:pPr>
      <w:r w:rsidRPr="006B1DB7">
        <w:rPr>
          <w:rFonts w:ascii="Arial" w:hAnsi="Arial" w:cs="Arial"/>
          <w:b/>
          <w:lang w:eastAsia="pl-PL"/>
        </w:rPr>
        <w:t xml:space="preserve">Oferta nr 2. </w:t>
      </w:r>
      <w:r w:rsidR="006B1DB7" w:rsidRPr="006B1DB7">
        <w:rPr>
          <w:rFonts w:ascii="Arial" w:hAnsi="Arial" w:cs="Arial"/>
          <w:b/>
          <w:lang w:eastAsia="pl-PL"/>
        </w:rPr>
        <w:t>Piotr Gorczyca</w:t>
      </w:r>
    </w:p>
    <w:p w14:paraId="66183106" w14:textId="5E22AE18" w:rsidR="004C1E0E" w:rsidRPr="006B1DB7" w:rsidRDefault="004C1E0E" w:rsidP="004C1E0E">
      <w:pPr>
        <w:jc w:val="both"/>
        <w:rPr>
          <w:rFonts w:ascii="Arial" w:hAnsi="Arial" w:cs="Arial"/>
          <w:b/>
          <w:lang w:eastAsia="pl-PL"/>
        </w:rPr>
      </w:pPr>
      <w:r w:rsidRPr="006B1DB7">
        <w:rPr>
          <w:rFonts w:ascii="Arial" w:hAnsi="Arial" w:cs="Arial"/>
          <w:b/>
          <w:lang w:eastAsia="pl-PL"/>
        </w:rPr>
        <w:t xml:space="preserve">Oferta nr 3. </w:t>
      </w:r>
      <w:r w:rsidR="006B1DB7" w:rsidRPr="006B1DB7">
        <w:rPr>
          <w:rFonts w:ascii="Arial" w:hAnsi="Arial" w:cs="Arial"/>
          <w:b/>
          <w:lang w:eastAsia="pl-PL"/>
        </w:rPr>
        <w:t>Adriana Nowak</w:t>
      </w:r>
    </w:p>
    <w:p w14:paraId="68EC3701" w14:textId="77777777" w:rsidR="004C1E0E" w:rsidRPr="006B1DB7" w:rsidRDefault="004C1E0E" w:rsidP="004C1E0E">
      <w:pPr>
        <w:jc w:val="both"/>
        <w:rPr>
          <w:rFonts w:ascii="Arial" w:hAnsi="Arial" w:cs="Arial"/>
          <w:b/>
          <w:bCs/>
          <w:u w:val="single"/>
        </w:rPr>
      </w:pPr>
    </w:p>
    <w:p w14:paraId="49070AA3" w14:textId="4FEEF4D7" w:rsidR="004C1E0E" w:rsidRPr="006B1DB7" w:rsidRDefault="004C1E0E" w:rsidP="004C1E0E">
      <w:pPr>
        <w:spacing w:after="60"/>
        <w:jc w:val="both"/>
        <w:rPr>
          <w:rFonts w:ascii="Arial" w:hAnsi="Arial" w:cs="Arial"/>
          <w:bCs/>
        </w:rPr>
      </w:pPr>
      <w:r w:rsidRPr="006B1DB7">
        <w:rPr>
          <w:rFonts w:ascii="Arial" w:hAnsi="Arial" w:cs="Arial"/>
          <w:bCs/>
        </w:rPr>
        <w:t xml:space="preserve">Umowy zostaną zawarte na okres </w:t>
      </w:r>
      <w:r w:rsidR="00D85676" w:rsidRPr="006B1DB7">
        <w:rPr>
          <w:rFonts w:ascii="Arial" w:hAnsi="Arial" w:cs="Arial"/>
        </w:rPr>
        <w:t xml:space="preserve">od </w:t>
      </w:r>
      <w:r w:rsidR="00DA3093" w:rsidRPr="006B1DB7">
        <w:rPr>
          <w:rFonts w:ascii="Arial" w:hAnsi="Arial" w:cs="Arial"/>
        </w:rPr>
        <w:t>01.</w:t>
      </w:r>
      <w:r w:rsidR="006B1DB7" w:rsidRPr="006B1DB7">
        <w:rPr>
          <w:rFonts w:ascii="Arial" w:hAnsi="Arial" w:cs="Arial"/>
        </w:rPr>
        <w:t>04</w:t>
      </w:r>
      <w:r w:rsidR="00D85676" w:rsidRPr="006B1DB7">
        <w:rPr>
          <w:rFonts w:ascii="Arial" w:hAnsi="Arial" w:cs="Arial"/>
        </w:rPr>
        <w:t>.202</w:t>
      </w:r>
      <w:r w:rsidR="006B1DB7" w:rsidRPr="006B1DB7">
        <w:rPr>
          <w:rFonts w:ascii="Arial" w:hAnsi="Arial" w:cs="Arial"/>
        </w:rPr>
        <w:t>6</w:t>
      </w:r>
      <w:r w:rsidR="00D85676" w:rsidRPr="006B1DB7">
        <w:rPr>
          <w:rFonts w:ascii="Arial" w:hAnsi="Arial" w:cs="Arial"/>
        </w:rPr>
        <w:t xml:space="preserve"> r. do 30.09.202</w:t>
      </w:r>
      <w:r w:rsidR="00DA3093" w:rsidRPr="006B1DB7">
        <w:rPr>
          <w:rFonts w:ascii="Arial" w:hAnsi="Arial" w:cs="Arial"/>
        </w:rPr>
        <w:t>6</w:t>
      </w:r>
      <w:r w:rsidR="00D85676" w:rsidRPr="006B1DB7">
        <w:rPr>
          <w:rFonts w:ascii="Arial" w:hAnsi="Arial" w:cs="Arial"/>
        </w:rPr>
        <w:t xml:space="preserve">r. </w:t>
      </w:r>
      <w:r w:rsidRPr="006B1DB7">
        <w:rPr>
          <w:rFonts w:ascii="Arial" w:hAnsi="Arial" w:cs="Arial"/>
          <w:bCs/>
        </w:rPr>
        <w:t xml:space="preserve">począwszy od dnia podpisania umowy, po prawomocnym rozstrzygnięciu konkursu. </w:t>
      </w:r>
    </w:p>
    <w:p w14:paraId="2E2FF0EC" w14:textId="77777777" w:rsidR="004C1E0E" w:rsidRPr="006B1DB7" w:rsidRDefault="004C1E0E" w:rsidP="004C1E0E">
      <w:pPr>
        <w:spacing w:after="60"/>
        <w:jc w:val="both"/>
        <w:rPr>
          <w:rFonts w:ascii="Arial" w:hAnsi="Arial" w:cs="Arial"/>
        </w:rPr>
      </w:pPr>
    </w:p>
    <w:p w14:paraId="003A622F" w14:textId="77777777" w:rsidR="004C1E0E" w:rsidRPr="006B1DB7" w:rsidRDefault="004C1E0E" w:rsidP="004C1E0E">
      <w:pPr>
        <w:spacing w:after="60"/>
        <w:jc w:val="both"/>
        <w:rPr>
          <w:rFonts w:ascii="Arial" w:hAnsi="Arial" w:cs="Arial"/>
        </w:rPr>
      </w:pPr>
      <w:r w:rsidRPr="006B1DB7">
        <w:rPr>
          <w:rFonts w:ascii="Arial" w:hAnsi="Arial" w:cs="Arial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5AD54D62" w14:textId="77777777" w:rsidR="004C1E0E" w:rsidRPr="006B1DB7" w:rsidRDefault="004C1E0E" w:rsidP="004C1E0E">
      <w:pPr>
        <w:jc w:val="both"/>
        <w:rPr>
          <w:rFonts w:ascii="Arial" w:hAnsi="Arial" w:cs="Arial"/>
        </w:rPr>
      </w:pPr>
    </w:p>
    <w:p w14:paraId="44069E2A" w14:textId="77777777" w:rsidR="004C1E0E" w:rsidRPr="006B1DB7" w:rsidRDefault="004C1E0E" w:rsidP="004C1E0E">
      <w:pPr>
        <w:jc w:val="both"/>
        <w:rPr>
          <w:rFonts w:ascii="Arial" w:hAnsi="Arial" w:cs="Arial"/>
        </w:rPr>
      </w:pPr>
      <w:r w:rsidRPr="006B1DB7">
        <w:rPr>
          <w:rFonts w:ascii="Arial" w:hAnsi="Arial" w:cs="Arial"/>
        </w:rPr>
        <w:t>Ogłoszenie o rozstrzygnięciu konkursu ofert zamieszczone zostaje na tablicy informacyjnej w siedzibie Międzyleskiego Szpitala Specjalistycznego w Warszawie oraz na stronie internetowej www.mssw.pl</w:t>
      </w:r>
    </w:p>
    <w:p w14:paraId="4CEE9942" w14:textId="77777777" w:rsidR="004C1E0E" w:rsidRPr="006B1DB7" w:rsidRDefault="004C1E0E" w:rsidP="004C1E0E">
      <w:pPr>
        <w:ind w:left="5664"/>
        <w:rPr>
          <w:rFonts w:ascii="Arial" w:hAnsi="Arial" w:cs="Arial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1A5D8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EE0FA" w14:textId="77777777" w:rsidR="001B1B9C" w:rsidRDefault="001B1B9C">
      <w:r>
        <w:separator/>
      </w:r>
    </w:p>
  </w:endnote>
  <w:endnote w:type="continuationSeparator" w:id="0">
    <w:p w14:paraId="7ED3E656" w14:textId="77777777" w:rsidR="001B1B9C" w:rsidRDefault="001B1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2109F" w14:textId="77777777" w:rsidR="001B1B9C" w:rsidRDefault="001B1B9C">
      <w:r>
        <w:separator/>
      </w:r>
    </w:p>
  </w:footnote>
  <w:footnote w:type="continuationSeparator" w:id="0">
    <w:p w14:paraId="6C70E4F9" w14:textId="77777777" w:rsidR="001B1B9C" w:rsidRDefault="001B1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1333A7"/>
    <w:rsid w:val="001A26BF"/>
    <w:rsid w:val="001A566A"/>
    <w:rsid w:val="001A5D8E"/>
    <w:rsid w:val="001B1B9C"/>
    <w:rsid w:val="00206DFF"/>
    <w:rsid w:val="002450AC"/>
    <w:rsid w:val="002C3EFC"/>
    <w:rsid w:val="00332CF8"/>
    <w:rsid w:val="003A3935"/>
    <w:rsid w:val="003B141E"/>
    <w:rsid w:val="00443DCA"/>
    <w:rsid w:val="00482DFA"/>
    <w:rsid w:val="004B0CB4"/>
    <w:rsid w:val="004C0761"/>
    <w:rsid w:val="004C1E0E"/>
    <w:rsid w:val="004C6CC1"/>
    <w:rsid w:val="00512BAC"/>
    <w:rsid w:val="00551642"/>
    <w:rsid w:val="00577119"/>
    <w:rsid w:val="005A64B3"/>
    <w:rsid w:val="005D2BC6"/>
    <w:rsid w:val="005E1B77"/>
    <w:rsid w:val="006016A5"/>
    <w:rsid w:val="00633958"/>
    <w:rsid w:val="00682F81"/>
    <w:rsid w:val="006B1DB7"/>
    <w:rsid w:val="006B418A"/>
    <w:rsid w:val="006F610C"/>
    <w:rsid w:val="00723702"/>
    <w:rsid w:val="0075347D"/>
    <w:rsid w:val="0076324D"/>
    <w:rsid w:val="007C3386"/>
    <w:rsid w:val="00811EBA"/>
    <w:rsid w:val="00865942"/>
    <w:rsid w:val="008751CA"/>
    <w:rsid w:val="00875444"/>
    <w:rsid w:val="00897ED7"/>
    <w:rsid w:val="008F0742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173E5"/>
    <w:rsid w:val="00A415E4"/>
    <w:rsid w:val="00AB6366"/>
    <w:rsid w:val="00AF2497"/>
    <w:rsid w:val="00B05670"/>
    <w:rsid w:val="00B43519"/>
    <w:rsid w:val="00B50518"/>
    <w:rsid w:val="00B509D8"/>
    <w:rsid w:val="00BD7019"/>
    <w:rsid w:val="00BF662C"/>
    <w:rsid w:val="00C2428A"/>
    <w:rsid w:val="00C613DC"/>
    <w:rsid w:val="00C80C3B"/>
    <w:rsid w:val="00CE2CB7"/>
    <w:rsid w:val="00D40198"/>
    <w:rsid w:val="00D620BB"/>
    <w:rsid w:val="00D63A9B"/>
    <w:rsid w:val="00D85676"/>
    <w:rsid w:val="00DA3093"/>
    <w:rsid w:val="00DF02A6"/>
    <w:rsid w:val="00E055A0"/>
    <w:rsid w:val="00F13682"/>
    <w:rsid w:val="00F3532B"/>
    <w:rsid w:val="00F72C52"/>
    <w:rsid w:val="00F868E2"/>
    <w:rsid w:val="00F9665B"/>
    <w:rsid w:val="00FC4780"/>
    <w:rsid w:val="00FD7389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customStyle="1" w:styleId="Tekstpodstawowy22">
    <w:name w:val="Tekst podstawowy 22"/>
    <w:basedOn w:val="Normalny"/>
    <w:rsid w:val="00875444"/>
    <w:rPr>
      <w:b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0</TotalTime>
  <Pages>1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2</cp:revision>
  <cp:lastPrinted>2023-01-04T12:11:00Z</cp:lastPrinted>
  <dcterms:created xsi:type="dcterms:W3CDTF">2026-03-30T10:10:00Z</dcterms:created>
  <dcterms:modified xsi:type="dcterms:W3CDTF">2026-03-30T10:10:00Z</dcterms:modified>
</cp:coreProperties>
</file>