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0FA9B4" w14:textId="484F6D63" w:rsidR="001A5D8E" w:rsidRDefault="00C52C71" w:rsidP="001A5D8E">
      <w:r>
        <w:tab/>
      </w:r>
      <w:r w:rsidR="00093977">
        <w:tab/>
      </w:r>
      <w:r w:rsidR="00093977">
        <w:tab/>
      </w:r>
      <w:r w:rsidR="00093977">
        <w:tab/>
      </w:r>
      <w:r w:rsidR="00093977">
        <w:tab/>
      </w:r>
      <w:r w:rsidR="00093977">
        <w:tab/>
      </w:r>
      <w:r w:rsidR="00093977">
        <w:tab/>
      </w:r>
      <w:r w:rsidR="00093977">
        <w:tab/>
      </w:r>
      <w:r w:rsidR="00093977">
        <w:tab/>
        <w:t xml:space="preserve">Warszawa, dnia </w:t>
      </w:r>
      <w:r w:rsidR="001B5B5F">
        <w:t xml:space="preserve">30.03.2026 </w:t>
      </w:r>
      <w:r>
        <w:t>r.</w:t>
      </w:r>
    </w:p>
    <w:p w14:paraId="6BEE4963" w14:textId="77777777" w:rsidR="00C52C71" w:rsidRDefault="00C52C71" w:rsidP="001A5D8E"/>
    <w:p w14:paraId="2F82437E" w14:textId="77777777" w:rsidR="00C52C71" w:rsidRDefault="00C52C71" w:rsidP="001A5D8E"/>
    <w:p w14:paraId="3363FB3C" w14:textId="77777777" w:rsidR="00C52C71" w:rsidRDefault="00C52C71" w:rsidP="001A5D8E"/>
    <w:p w14:paraId="1DAA0B0F" w14:textId="77777777" w:rsidR="00C52C71" w:rsidRDefault="00C52C71" w:rsidP="001A5D8E"/>
    <w:p w14:paraId="1F770542" w14:textId="77777777" w:rsidR="00C52C71" w:rsidRDefault="00C52C71" w:rsidP="001A5D8E"/>
    <w:p w14:paraId="48D273EF" w14:textId="77777777" w:rsidR="00707153" w:rsidRPr="00707153" w:rsidRDefault="00C52C71" w:rsidP="00707153">
      <w:pPr>
        <w:pStyle w:val="BodyText2"/>
        <w:ind w:firstLine="708"/>
        <w:jc w:val="center"/>
        <w:rPr>
          <w:bCs w:val="0"/>
          <w:sz w:val="20"/>
        </w:rPr>
      </w:pPr>
      <w:r w:rsidRPr="00707153">
        <w:rPr>
          <w:sz w:val="20"/>
        </w:rPr>
        <w:t xml:space="preserve">OGŁOSZENIE O UNIEWAŻNIENIU KONKURSU NA </w:t>
      </w:r>
      <w:r w:rsidR="001B5B5F" w:rsidRPr="00707153">
        <w:rPr>
          <w:sz w:val="20"/>
        </w:rPr>
        <w:t xml:space="preserve">UDZIELANIE </w:t>
      </w:r>
      <w:r w:rsidR="00707153" w:rsidRPr="00707153">
        <w:rPr>
          <w:sz w:val="20"/>
        </w:rPr>
        <w:t>ŚWIADCZEŃ ZDROWOTNYCH PRZEZ LEKARZA W ZAKRESIE PRACY W DNI POWSZEDNIE ORAZ DYŻURÓW LEKARSKICH W</w:t>
      </w:r>
      <w:r w:rsidR="00707153" w:rsidRPr="00707153">
        <w:rPr>
          <w:bCs w:val="0"/>
          <w:sz w:val="20"/>
        </w:rPr>
        <w:t xml:space="preserve"> ODDZIALE I WEWNĘTRZNYM MIĘDZYLESKIEGO SZPITALA SPECJALISTYCZNEGO </w:t>
      </w:r>
    </w:p>
    <w:p w14:paraId="725D1EC3" w14:textId="386D012A" w:rsidR="00707153" w:rsidRPr="00707153" w:rsidRDefault="00707153" w:rsidP="00707153">
      <w:pPr>
        <w:pStyle w:val="BodyText2"/>
        <w:ind w:firstLine="708"/>
        <w:jc w:val="center"/>
        <w:rPr>
          <w:sz w:val="20"/>
        </w:rPr>
      </w:pPr>
      <w:r w:rsidRPr="00707153">
        <w:rPr>
          <w:bCs w:val="0"/>
          <w:sz w:val="20"/>
        </w:rPr>
        <w:t>W OKRESIE 01.04.2026-31.03.2028</w:t>
      </w:r>
    </w:p>
    <w:p w14:paraId="6B496746" w14:textId="1967297F" w:rsidR="00EC7BB8" w:rsidRDefault="00EC7BB8" w:rsidP="001B5B5F">
      <w:pPr>
        <w:jc w:val="center"/>
        <w:rPr>
          <w:b/>
          <w:sz w:val="24"/>
          <w:szCs w:val="24"/>
        </w:rPr>
      </w:pPr>
    </w:p>
    <w:p w14:paraId="7A0BE03D" w14:textId="77777777" w:rsidR="00C52C71" w:rsidRPr="005A2DE7" w:rsidRDefault="00C52C71" w:rsidP="00C52C71">
      <w:pPr>
        <w:jc w:val="center"/>
      </w:pPr>
    </w:p>
    <w:p w14:paraId="34A66F15" w14:textId="16405FD7" w:rsidR="00C52C71" w:rsidRPr="005A2DE7" w:rsidRDefault="00C52C71" w:rsidP="00EC7BB8">
      <w:pPr>
        <w:jc w:val="both"/>
        <w:rPr>
          <w:b/>
        </w:rPr>
      </w:pPr>
      <w:r w:rsidRPr="005A2DE7">
        <w:t>Komisja konkursowa powołana Zarządzeniem Dyrektora Międzyleskiego Szpitala</w:t>
      </w:r>
      <w:r w:rsidRPr="005A2DE7">
        <w:rPr>
          <w:b/>
        </w:rPr>
        <w:t xml:space="preserve"> </w:t>
      </w:r>
      <w:r w:rsidRPr="005A2DE7">
        <w:t>Sp</w:t>
      </w:r>
      <w:r w:rsidR="00093977">
        <w:t xml:space="preserve">ecjalistycznego w Warszawie nr </w:t>
      </w:r>
      <w:r w:rsidR="00707153">
        <w:t>43</w:t>
      </w:r>
      <w:r w:rsidR="00093977">
        <w:t>/202</w:t>
      </w:r>
      <w:r w:rsidR="001B5B5F">
        <w:t>6</w:t>
      </w:r>
      <w:r w:rsidR="00093977">
        <w:t xml:space="preserve"> z dnia </w:t>
      </w:r>
      <w:r w:rsidR="001B5B5F">
        <w:t>1</w:t>
      </w:r>
      <w:r w:rsidR="00707153">
        <w:t>2</w:t>
      </w:r>
      <w:r w:rsidR="001B5B5F">
        <w:t>.03.2026</w:t>
      </w:r>
      <w:r w:rsidRPr="005A2DE7">
        <w:t>r.</w:t>
      </w:r>
      <w:r w:rsidR="009C4E14">
        <w:t xml:space="preserve"> – działając zgodnie z zapisami </w:t>
      </w:r>
      <w:r w:rsidRPr="005A2DE7">
        <w:t xml:space="preserve">ustawy z dnia 15 kwietnia 2011r. o działalności leczniczej </w:t>
      </w:r>
      <w:r w:rsidR="009C4E14">
        <w:t xml:space="preserve"> oraz zgodnie z §21 pkt 1</w:t>
      </w:r>
      <w:r w:rsidRPr="005A2DE7">
        <w:t xml:space="preserve"> Szczegółowych Warunków </w:t>
      </w:r>
      <w:r w:rsidRPr="00707153">
        <w:rPr>
          <w:bCs/>
        </w:rPr>
        <w:t>Konkursu Ofert</w:t>
      </w:r>
      <w:r w:rsidR="00707153">
        <w:rPr>
          <w:bCs/>
        </w:rPr>
        <w:t xml:space="preserve"> na</w:t>
      </w:r>
      <w:r w:rsidR="00707153" w:rsidRPr="00707153">
        <w:rPr>
          <w:b/>
        </w:rPr>
        <w:t xml:space="preserve"> </w:t>
      </w:r>
      <w:r w:rsidR="00707153" w:rsidRPr="00707153">
        <w:t>UDZIELANIE ŚWIADCZEŃ ZDROWOTNYCH PRZEZ LEKARZA W ZAKRESIE PRACY W DNI POWSZEDNIE ORAZ DYŻURÓW LEKARSKICH W</w:t>
      </w:r>
      <w:r w:rsidR="00707153" w:rsidRPr="00707153">
        <w:rPr>
          <w:bCs/>
        </w:rPr>
        <w:t xml:space="preserve"> ODDZIALE I WEWNĘTRZNYM</w:t>
      </w:r>
      <w:r w:rsidR="001B5B5F">
        <w:rPr>
          <w:b/>
        </w:rPr>
        <w:t xml:space="preserve"> </w:t>
      </w:r>
      <w:r w:rsidR="00EC7BB8" w:rsidRPr="005A2DE7">
        <w:t xml:space="preserve">informuje o unieważnieniu postępowania konkursowego ze względu na to, że </w:t>
      </w:r>
      <w:r w:rsidR="00093977">
        <w:rPr>
          <w:b/>
        </w:rPr>
        <w:t>nie wpłynęła żadna oferta.</w:t>
      </w:r>
    </w:p>
    <w:p w14:paraId="70005A42" w14:textId="77777777" w:rsidR="00EC7BB8" w:rsidRPr="005A2DE7" w:rsidRDefault="00EC7BB8" w:rsidP="00EC7BB8">
      <w:pPr>
        <w:jc w:val="both"/>
      </w:pPr>
    </w:p>
    <w:p w14:paraId="589389D1" w14:textId="77777777" w:rsidR="00EC7BB8" w:rsidRDefault="00EC7BB8" w:rsidP="00EC7BB8">
      <w:pPr>
        <w:jc w:val="both"/>
        <w:rPr>
          <w:sz w:val="24"/>
          <w:szCs w:val="24"/>
        </w:rPr>
      </w:pPr>
    </w:p>
    <w:p w14:paraId="2F1AE9DF" w14:textId="77777777" w:rsidR="00EC7BB8" w:rsidRDefault="00EC7BB8" w:rsidP="00EC7BB8">
      <w:pPr>
        <w:jc w:val="both"/>
        <w:rPr>
          <w:sz w:val="24"/>
          <w:szCs w:val="24"/>
        </w:rPr>
      </w:pPr>
    </w:p>
    <w:p w14:paraId="368AECC6" w14:textId="77777777" w:rsidR="00EC7BB8" w:rsidRDefault="00EC7BB8" w:rsidP="00EC7BB8">
      <w:pPr>
        <w:jc w:val="both"/>
        <w:rPr>
          <w:sz w:val="24"/>
          <w:szCs w:val="24"/>
        </w:rPr>
      </w:pPr>
    </w:p>
    <w:p w14:paraId="0AAA3CD4" w14:textId="77777777" w:rsidR="00EC7BB8" w:rsidRDefault="00EC7BB8" w:rsidP="00EC7BB8">
      <w:pPr>
        <w:jc w:val="both"/>
        <w:rPr>
          <w:sz w:val="24"/>
          <w:szCs w:val="24"/>
        </w:rPr>
      </w:pPr>
    </w:p>
    <w:p w14:paraId="3FEC3CC6" w14:textId="77777777" w:rsidR="00EC7BB8" w:rsidRDefault="00EC7BB8" w:rsidP="00EC7BB8">
      <w:pPr>
        <w:jc w:val="both"/>
        <w:rPr>
          <w:sz w:val="24"/>
          <w:szCs w:val="24"/>
        </w:rPr>
      </w:pPr>
    </w:p>
    <w:p w14:paraId="64E454C4" w14:textId="77777777" w:rsidR="00EC7BB8" w:rsidRDefault="00EC7BB8" w:rsidP="00EC7BB8">
      <w:pPr>
        <w:jc w:val="both"/>
        <w:rPr>
          <w:sz w:val="24"/>
          <w:szCs w:val="24"/>
        </w:rPr>
      </w:pPr>
    </w:p>
    <w:p w14:paraId="2694BF11" w14:textId="77777777" w:rsidR="00EC7BB8" w:rsidRPr="005A2DE7" w:rsidRDefault="00EC7BB8" w:rsidP="00EC7BB8">
      <w:pPr>
        <w:jc w:val="both"/>
      </w:pPr>
    </w:p>
    <w:p w14:paraId="3372BD2D" w14:textId="77777777" w:rsidR="00EC7BB8" w:rsidRPr="005A2DE7" w:rsidRDefault="00EC7BB8" w:rsidP="000C0A4D">
      <w:pPr>
        <w:jc w:val="right"/>
      </w:pPr>
      <w:r w:rsidRPr="005A2DE7">
        <w:t>Przewodniczący Komisji Konkursowej</w:t>
      </w:r>
    </w:p>
    <w:sectPr w:rsidR="00EC7BB8" w:rsidRPr="005A2DE7" w:rsidSect="001A5D8E">
      <w:footerReference w:type="default" r:id="rId8"/>
      <w:headerReference w:type="first" r:id="rId9"/>
      <w:footerReference w:type="first" r:id="rId10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E2503" w14:textId="77777777" w:rsidR="00EF4E65" w:rsidRDefault="00EF4E65">
      <w:r>
        <w:separator/>
      </w:r>
    </w:p>
  </w:endnote>
  <w:endnote w:type="continuationSeparator" w:id="0">
    <w:p w14:paraId="05266AA0" w14:textId="77777777" w:rsidR="00EF4E65" w:rsidRDefault="00EF4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5A2DE7" w14:paraId="1118D428" w14:textId="77777777" w:rsidTr="001A5D8E">
      <w:trPr>
        <w:trHeight w:val="106"/>
      </w:trPr>
      <w:tc>
        <w:tcPr>
          <w:tcW w:w="1277" w:type="dxa"/>
        </w:tcPr>
        <w:p w14:paraId="665F1AD0" w14:textId="77777777" w:rsidR="005A2DE7" w:rsidRDefault="005A2DE7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vAlign w:val="center"/>
        </w:tcPr>
        <w:p w14:paraId="699496A5" w14:textId="4A9B77FD" w:rsidR="005A2DE7" w:rsidRDefault="005A2DE7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05FD328E" wp14:editId="5D891B3F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 wp14:anchorId="6FE7196C" wp14:editId="0FC746C3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6AF26A7F" wp14:editId="70EC8B29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 wp14:anchorId="3DA39C01" wp14:editId="48A4B2CC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 wp14:anchorId="716C0D2E" wp14:editId="59428C14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0C0A4D">
            <w:rPr>
              <w:noProof/>
              <w:lang w:eastAsia="pl-PL"/>
            </w:rPr>
            <mc:AlternateContent>
              <mc:Choice Requires="wps">
                <w:drawing>
                  <wp:anchor distT="4294967295" distB="4294967295" distL="114300" distR="114300" simplePos="0" relativeHeight="251663360" behindDoc="0" locked="0" layoutInCell="1" allowOverlap="1" wp14:anchorId="6904CA88" wp14:editId="0126DA90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43814</wp:posOffset>
                    </wp:positionV>
                    <wp:extent cx="6734175" cy="0"/>
                    <wp:effectExtent l="0" t="0" r="0" b="0"/>
                    <wp:wrapNone/>
                    <wp:docPr id="1080441060" name="Łącznik prosty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09EB9BB" id="Łącznik prosty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" strokecolor="navy" strokeweight="2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  <w:tc>
        <w:tcPr>
          <w:tcW w:w="1497" w:type="dxa"/>
          <w:vAlign w:val="center"/>
        </w:tcPr>
        <w:p w14:paraId="0464262A" w14:textId="77777777" w:rsidR="005A2DE7" w:rsidRDefault="005A2DE7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5A2DE7" w14:paraId="6C55BE64" w14:textId="77777777" w:rsidTr="003A3935">
      <w:trPr>
        <w:trHeight w:val="738"/>
      </w:trPr>
      <w:tc>
        <w:tcPr>
          <w:tcW w:w="1277" w:type="dxa"/>
        </w:tcPr>
        <w:p w14:paraId="008FAD2B" w14:textId="77777777" w:rsidR="005A2DE7" w:rsidRPr="00D04C61" w:rsidRDefault="005A2DE7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 wp14:anchorId="77DAB97D" wp14:editId="1D0AFACE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vAlign w:val="center"/>
        </w:tcPr>
        <w:p w14:paraId="22F30BA9" w14:textId="77777777" w:rsidR="005A2DE7" w:rsidRDefault="005A2DE7" w:rsidP="00E055A0">
          <w:pPr>
            <w:pStyle w:val="Stopka"/>
          </w:pPr>
        </w:p>
      </w:tc>
      <w:tc>
        <w:tcPr>
          <w:tcW w:w="2409" w:type="dxa"/>
          <w:vAlign w:val="center"/>
        </w:tcPr>
        <w:p w14:paraId="61131F58" w14:textId="77777777" w:rsidR="005A2DE7" w:rsidRDefault="005A2DE7" w:rsidP="00E055A0">
          <w:pPr>
            <w:pStyle w:val="Stopka"/>
            <w:jc w:val="center"/>
          </w:pPr>
        </w:p>
      </w:tc>
      <w:tc>
        <w:tcPr>
          <w:tcW w:w="1560" w:type="dxa"/>
          <w:vAlign w:val="center"/>
        </w:tcPr>
        <w:p w14:paraId="35A66D37" w14:textId="77777777" w:rsidR="005A2DE7" w:rsidRDefault="005A2DE7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vAlign w:val="center"/>
        </w:tcPr>
        <w:p w14:paraId="4CB8AAE6" w14:textId="77777777" w:rsidR="005A2DE7" w:rsidRDefault="005A2DE7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vAlign w:val="center"/>
        </w:tcPr>
        <w:p w14:paraId="6381242D" w14:textId="77777777" w:rsidR="005A2DE7" w:rsidRDefault="005A2DE7" w:rsidP="00F9665B">
          <w:pPr>
            <w:pStyle w:val="Stopka"/>
            <w:ind w:left="154"/>
          </w:pPr>
        </w:p>
      </w:tc>
    </w:tr>
  </w:tbl>
  <w:p w14:paraId="3075FFAF" w14:textId="77777777" w:rsidR="005A2DE7" w:rsidRDefault="005A2D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5A2DE7" w14:paraId="0BE8BC2C" w14:textId="77777777" w:rsidTr="00C52C71">
      <w:trPr>
        <w:trHeight w:val="359"/>
      </w:trPr>
      <w:tc>
        <w:tcPr>
          <w:tcW w:w="1277" w:type="dxa"/>
        </w:tcPr>
        <w:p w14:paraId="39A44B5B" w14:textId="77777777" w:rsidR="005A2DE7" w:rsidRDefault="005A2DE7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vAlign w:val="center"/>
        </w:tcPr>
        <w:p w14:paraId="6EEBB12E" w14:textId="53BC90DF" w:rsidR="005A2DE7" w:rsidRDefault="005A2DE7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5FF0A442" wp14:editId="2DDA6500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2E616F7E" wp14:editId="6AFEFAFB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52EF5097" wp14:editId="41F38FCA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 wp14:anchorId="37E0178B" wp14:editId="2AF3FD33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6D454EDD" wp14:editId="16EF5D1D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0C0A4D">
            <w:rPr>
              <w:noProof/>
              <w:lang w:eastAsia="pl-PL"/>
            </w:rPr>
            <mc:AlternateContent>
              <mc:Choice Requires="wps">
                <w:drawing>
                  <wp:anchor distT="4294967295" distB="4294967295" distL="114300" distR="114300" simplePos="0" relativeHeight="251674624" behindDoc="0" locked="0" layoutInCell="1" allowOverlap="1" wp14:anchorId="77D3D981" wp14:editId="509A8A68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43814</wp:posOffset>
                    </wp:positionV>
                    <wp:extent cx="6734175" cy="0"/>
                    <wp:effectExtent l="0" t="0" r="0" b="0"/>
                    <wp:wrapNone/>
                    <wp:docPr id="6" name="Łącznik prosty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F3BA2EA" id="Łącznik prosty 2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" strokecolor="navy" strokeweight="2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  <w:tc>
        <w:tcPr>
          <w:tcW w:w="1497" w:type="dxa"/>
          <w:vAlign w:val="center"/>
        </w:tcPr>
        <w:p w14:paraId="62F92AB8" w14:textId="77777777" w:rsidR="005A2DE7" w:rsidRDefault="005A2DE7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5A2DE7" w14:paraId="4E14F04A" w14:textId="77777777" w:rsidTr="00C52C71">
      <w:trPr>
        <w:trHeight w:val="738"/>
      </w:trPr>
      <w:tc>
        <w:tcPr>
          <w:tcW w:w="1277" w:type="dxa"/>
        </w:tcPr>
        <w:p w14:paraId="7A87A9F7" w14:textId="77777777" w:rsidR="005A2DE7" w:rsidRPr="00D04C61" w:rsidRDefault="005A2DE7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 wp14:anchorId="154C1E01" wp14:editId="2427D4D2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vAlign w:val="center"/>
        </w:tcPr>
        <w:p w14:paraId="41905B99" w14:textId="77777777" w:rsidR="005A2DE7" w:rsidRDefault="005A2DE7" w:rsidP="001A5D8E">
          <w:pPr>
            <w:pStyle w:val="Stopka"/>
          </w:pPr>
        </w:p>
      </w:tc>
      <w:tc>
        <w:tcPr>
          <w:tcW w:w="2409" w:type="dxa"/>
          <w:vAlign w:val="center"/>
        </w:tcPr>
        <w:p w14:paraId="5A16C197" w14:textId="77777777" w:rsidR="005A2DE7" w:rsidRDefault="005A2DE7" w:rsidP="001A5D8E">
          <w:pPr>
            <w:pStyle w:val="Stopka"/>
            <w:jc w:val="center"/>
          </w:pPr>
        </w:p>
      </w:tc>
      <w:tc>
        <w:tcPr>
          <w:tcW w:w="1560" w:type="dxa"/>
          <w:vAlign w:val="center"/>
        </w:tcPr>
        <w:p w14:paraId="360DA2DC" w14:textId="77777777" w:rsidR="005A2DE7" w:rsidRDefault="005A2DE7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vAlign w:val="center"/>
        </w:tcPr>
        <w:p w14:paraId="442DA611" w14:textId="77777777" w:rsidR="005A2DE7" w:rsidRDefault="005A2DE7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vAlign w:val="center"/>
        </w:tcPr>
        <w:p w14:paraId="2648B358" w14:textId="77777777" w:rsidR="005A2DE7" w:rsidRDefault="005A2DE7" w:rsidP="001A5D8E">
          <w:pPr>
            <w:pStyle w:val="Stopka"/>
            <w:ind w:left="154"/>
          </w:pPr>
        </w:p>
      </w:tc>
    </w:tr>
  </w:tbl>
  <w:p w14:paraId="14531F00" w14:textId="77777777" w:rsidR="005A2DE7" w:rsidRDefault="005A2DE7" w:rsidP="001A5D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2FA49" w14:textId="77777777" w:rsidR="00EF4E65" w:rsidRDefault="00EF4E65">
      <w:r>
        <w:separator/>
      </w:r>
    </w:p>
  </w:footnote>
  <w:footnote w:type="continuationSeparator" w:id="0">
    <w:p w14:paraId="3B261AD0" w14:textId="77777777" w:rsidR="00EF4E65" w:rsidRDefault="00EF4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219AF" w14:textId="77777777" w:rsidR="005A2DE7" w:rsidRDefault="005A2DE7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49447732" wp14:editId="629D8224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8"/>
      <w:gridCol w:w="7276"/>
      <w:gridCol w:w="190"/>
    </w:tblGrid>
    <w:tr w:rsidR="005A2DE7" w:rsidRPr="00AF2497" w14:paraId="3AB46CC1" w14:textId="77777777" w:rsidTr="001A5D8E">
      <w:trPr>
        <w:trHeight w:val="1707"/>
        <w:jc w:val="center"/>
      </w:trPr>
      <w:tc>
        <w:tcPr>
          <w:tcW w:w="2148" w:type="dxa"/>
        </w:tcPr>
        <w:p w14:paraId="61800A71" w14:textId="77777777" w:rsidR="005A2DE7" w:rsidRDefault="005A2DE7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</w:tcPr>
        <w:p w14:paraId="081D6FEA" w14:textId="77777777" w:rsidR="005A2DE7" w:rsidRPr="00AF2497" w:rsidRDefault="005A2DE7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14:paraId="6C5B15D5" w14:textId="77777777" w:rsidR="005A2DE7" w:rsidRPr="00AF2497" w:rsidRDefault="005A2DE7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14:paraId="7D61848F" w14:textId="77777777" w:rsidR="005A2DE7" w:rsidRPr="00AF2497" w:rsidRDefault="005A2DE7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14:paraId="21276FA4" w14:textId="77777777" w:rsidR="005A2DE7" w:rsidRPr="00F868E2" w:rsidRDefault="005A2DE7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14:paraId="00F2ACA4" w14:textId="77777777" w:rsidR="005A2DE7" w:rsidRPr="00AF2497" w:rsidRDefault="005A2DE7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14:paraId="78D5BCAF" w14:textId="77777777" w:rsidR="005A2DE7" w:rsidRPr="00AF2497" w:rsidRDefault="005A2DE7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faks: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5A2DE7" w:rsidRPr="00AF2497" w14:paraId="08ADE599" w14:textId="7777777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</w:tcPr>
        <w:p w14:paraId="36BCEBC6" w14:textId="62F2EC23" w:rsidR="005A2DE7" w:rsidRPr="00AF2497" w:rsidRDefault="000C0A4D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4294967295" distB="4294967295" distL="114300" distR="114300" simplePos="0" relativeHeight="251671552" behindDoc="0" locked="0" layoutInCell="1" allowOverlap="1" wp14:anchorId="4F969C22" wp14:editId="04F5C0D2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80644</wp:posOffset>
                    </wp:positionV>
                    <wp:extent cx="6734175" cy="0"/>
                    <wp:effectExtent l="0" t="0" r="0" b="0"/>
                    <wp:wrapNone/>
                    <wp:docPr id="2" name="Łącznik prosty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2F68B22" id="Łącznik prosty 4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" strokecolor="navy" strokeweight="2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</w:tr>
    <w:tr w:rsidR="005A2DE7" w:rsidRPr="00AF2497" w14:paraId="4D442959" w14:textId="77777777" w:rsidTr="00C52C71">
      <w:trPr>
        <w:trHeight w:val="340"/>
        <w:jc w:val="center"/>
      </w:trPr>
      <w:tc>
        <w:tcPr>
          <w:tcW w:w="9614" w:type="dxa"/>
          <w:gridSpan w:val="3"/>
        </w:tcPr>
        <w:p w14:paraId="124DC9D2" w14:textId="77777777" w:rsidR="005A2DE7" w:rsidRPr="00AF2497" w:rsidRDefault="005A2DE7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14:paraId="4AF30DAE" w14:textId="77777777" w:rsidR="005A2DE7" w:rsidRPr="001A5D8E" w:rsidRDefault="005A2DE7" w:rsidP="001A5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 w16cid:durableId="1066879753">
    <w:abstractNumId w:val="0"/>
  </w:num>
  <w:num w:numId="2" w16cid:durableId="1767069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682"/>
    <w:rsid w:val="00093977"/>
    <w:rsid w:val="000A69FC"/>
    <w:rsid w:val="000C0A4D"/>
    <w:rsid w:val="0013298A"/>
    <w:rsid w:val="001333A7"/>
    <w:rsid w:val="001A5D8E"/>
    <w:rsid w:val="001B5B5F"/>
    <w:rsid w:val="002450AC"/>
    <w:rsid w:val="00332CF8"/>
    <w:rsid w:val="003A3935"/>
    <w:rsid w:val="004C6CC1"/>
    <w:rsid w:val="00551642"/>
    <w:rsid w:val="00577119"/>
    <w:rsid w:val="005A2DE7"/>
    <w:rsid w:val="005D2BC6"/>
    <w:rsid w:val="006016A5"/>
    <w:rsid w:val="00682F81"/>
    <w:rsid w:val="006B418A"/>
    <w:rsid w:val="006F610C"/>
    <w:rsid w:val="00707153"/>
    <w:rsid w:val="00723702"/>
    <w:rsid w:val="0075347D"/>
    <w:rsid w:val="0076324D"/>
    <w:rsid w:val="007C3386"/>
    <w:rsid w:val="00811EBA"/>
    <w:rsid w:val="008751CA"/>
    <w:rsid w:val="008F3884"/>
    <w:rsid w:val="008F43BC"/>
    <w:rsid w:val="00904815"/>
    <w:rsid w:val="00963367"/>
    <w:rsid w:val="0098637F"/>
    <w:rsid w:val="00996CE0"/>
    <w:rsid w:val="009C4E14"/>
    <w:rsid w:val="009C6C38"/>
    <w:rsid w:val="00A025FC"/>
    <w:rsid w:val="00A415E4"/>
    <w:rsid w:val="00AB6366"/>
    <w:rsid w:val="00AF2497"/>
    <w:rsid w:val="00B43519"/>
    <w:rsid w:val="00B50518"/>
    <w:rsid w:val="00B509D8"/>
    <w:rsid w:val="00C2428A"/>
    <w:rsid w:val="00C52C71"/>
    <w:rsid w:val="00C80C3B"/>
    <w:rsid w:val="00CE2CB7"/>
    <w:rsid w:val="00D31992"/>
    <w:rsid w:val="00D40198"/>
    <w:rsid w:val="00D620BB"/>
    <w:rsid w:val="00D63A9B"/>
    <w:rsid w:val="00DF02A6"/>
    <w:rsid w:val="00E055A0"/>
    <w:rsid w:val="00E84669"/>
    <w:rsid w:val="00EC7BB8"/>
    <w:rsid w:val="00EF4E65"/>
    <w:rsid w:val="00F13682"/>
    <w:rsid w:val="00F3532B"/>
    <w:rsid w:val="00F868E2"/>
    <w:rsid w:val="00F9665B"/>
    <w:rsid w:val="00F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318B912"/>
  <w15:docId w15:val="{6A053F76-84ED-49A6-BB5A-08AD10EDA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84669"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rsid w:val="00E84669"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rsid w:val="00E84669"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rsid w:val="00E84669"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E84669"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E8466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8466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84669"/>
  </w:style>
  <w:style w:type="character" w:customStyle="1" w:styleId="WW8Num1z1">
    <w:name w:val="WW8Num1z1"/>
    <w:rsid w:val="00E84669"/>
  </w:style>
  <w:style w:type="character" w:customStyle="1" w:styleId="WW8Num1z2">
    <w:name w:val="WW8Num1z2"/>
    <w:rsid w:val="00E84669"/>
  </w:style>
  <w:style w:type="character" w:customStyle="1" w:styleId="WW8Num1z3">
    <w:name w:val="WW8Num1z3"/>
    <w:rsid w:val="00E84669"/>
  </w:style>
  <w:style w:type="character" w:customStyle="1" w:styleId="WW8Num1z4">
    <w:name w:val="WW8Num1z4"/>
    <w:rsid w:val="00E84669"/>
  </w:style>
  <w:style w:type="character" w:customStyle="1" w:styleId="WW8Num1z5">
    <w:name w:val="WW8Num1z5"/>
    <w:rsid w:val="00E84669"/>
  </w:style>
  <w:style w:type="character" w:customStyle="1" w:styleId="WW8Num1z6">
    <w:name w:val="WW8Num1z6"/>
    <w:rsid w:val="00E84669"/>
  </w:style>
  <w:style w:type="character" w:customStyle="1" w:styleId="WW8Num1z7">
    <w:name w:val="WW8Num1z7"/>
    <w:rsid w:val="00E84669"/>
  </w:style>
  <w:style w:type="character" w:customStyle="1" w:styleId="WW8Num1z8">
    <w:name w:val="WW8Num1z8"/>
    <w:rsid w:val="00E84669"/>
  </w:style>
  <w:style w:type="character" w:customStyle="1" w:styleId="Domylnaczcionkaakapitu3">
    <w:name w:val="Domyślna czcionka akapitu3"/>
    <w:rsid w:val="00E84669"/>
  </w:style>
  <w:style w:type="character" w:customStyle="1" w:styleId="Domylnaczcionkaakapitu2">
    <w:name w:val="Domyślna czcionka akapitu2"/>
    <w:rsid w:val="00E84669"/>
  </w:style>
  <w:style w:type="character" w:customStyle="1" w:styleId="WW8Num2z0">
    <w:name w:val="WW8Num2z0"/>
    <w:rsid w:val="00E84669"/>
  </w:style>
  <w:style w:type="character" w:customStyle="1" w:styleId="WW8Num2z1">
    <w:name w:val="WW8Num2z1"/>
    <w:rsid w:val="00E84669"/>
  </w:style>
  <w:style w:type="character" w:customStyle="1" w:styleId="WW8Num2z2">
    <w:name w:val="WW8Num2z2"/>
    <w:rsid w:val="00E84669"/>
  </w:style>
  <w:style w:type="character" w:customStyle="1" w:styleId="WW8Num2z3">
    <w:name w:val="WW8Num2z3"/>
    <w:rsid w:val="00E84669"/>
  </w:style>
  <w:style w:type="character" w:customStyle="1" w:styleId="WW8Num2z4">
    <w:name w:val="WW8Num2z4"/>
    <w:rsid w:val="00E84669"/>
  </w:style>
  <w:style w:type="character" w:customStyle="1" w:styleId="WW8Num2z5">
    <w:name w:val="WW8Num2z5"/>
    <w:rsid w:val="00E84669"/>
  </w:style>
  <w:style w:type="character" w:customStyle="1" w:styleId="WW8Num2z6">
    <w:name w:val="WW8Num2z6"/>
    <w:rsid w:val="00E84669"/>
  </w:style>
  <w:style w:type="character" w:customStyle="1" w:styleId="WW8Num2z7">
    <w:name w:val="WW8Num2z7"/>
    <w:rsid w:val="00E84669"/>
  </w:style>
  <w:style w:type="character" w:customStyle="1" w:styleId="WW8Num2z8">
    <w:name w:val="WW8Num2z8"/>
    <w:rsid w:val="00E84669"/>
  </w:style>
  <w:style w:type="character" w:customStyle="1" w:styleId="WW8Num3z0">
    <w:name w:val="WW8Num3z0"/>
    <w:rsid w:val="00E84669"/>
  </w:style>
  <w:style w:type="character" w:customStyle="1" w:styleId="WW8Num3z1">
    <w:name w:val="WW8Num3z1"/>
    <w:rsid w:val="00E84669"/>
  </w:style>
  <w:style w:type="character" w:customStyle="1" w:styleId="WW8Num3z2">
    <w:name w:val="WW8Num3z2"/>
    <w:rsid w:val="00E84669"/>
  </w:style>
  <w:style w:type="character" w:customStyle="1" w:styleId="WW8Num3z3">
    <w:name w:val="WW8Num3z3"/>
    <w:rsid w:val="00E84669"/>
  </w:style>
  <w:style w:type="character" w:customStyle="1" w:styleId="WW8Num3z4">
    <w:name w:val="WW8Num3z4"/>
    <w:rsid w:val="00E84669"/>
  </w:style>
  <w:style w:type="character" w:customStyle="1" w:styleId="WW8Num3z5">
    <w:name w:val="WW8Num3z5"/>
    <w:rsid w:val="00E84669"/>
  </w:style>
  <w:style w:type="character" w:customStyle="1" w:styleId="WW8Num3z6">
    <w:name w:val="WW8Num3z6"/>
    <w:rsid w:val="00E84669"/>
  </w:style>
  <w:style w:type="character" w:customStyle="1" w:styleId="WW8Num3z7">
    <w:name w:val="WW8Num3z7"/>
    <w:rsid w:val="00E84669"/>
  </w:style>
  <w:style w:type="character" w:customStyle="1" w:styleId="WW8Num3z8">
    <w:name w:val="WW8Num3z8"/>
    <w:rsid w:val="00E84669"/>
  </w:style>
  <w:style w:type="character" w:customStyle="1" w:styleId="WW8Num4z0">
    <w:name w:val="WW8Num4z0"/>
    <w:rsid w:val="00E84669"/>
  </w:style>
  <w:style w:type="character" w:customStyle="1" w:styleId="WW8Num4z1">
    <w:name w:val="WW8Num4z1"/>
    <w:rsid w:val="00E84669"/>
  </w:style>
  <w:style w:type="character" w:customStyle="1" w:styleId="WW8Num4z2">
    <w:name w:val="WW8Num4z2"/>
    <w:rsid w:val="00E84669"/>
  </w:style>
  <w:style w:type="character" w:customStyle="1" w:styleId="WW8Num4z3">
    <w:name w:val="WW8Num4z3"/>
    <w:rsid w:val="00E84669"/>
  </w:style>
  <w:style w:type="character" w:customStyle="1" w:styleId="WW8Num4z4">
    <w:name w:val="WW8Num4z4"/>
    <w:rsid w:val="00E84669"/>
  </w:style>
  <w:style w:type="character" w:customStyle="1" w:styleId="WW8Num4z5">
    <w:name w:val="WW8Num4z5"/>
    <w:rsid w:val="00E84669"/>
  </w:style>
  <w:style w:type="character" w:customStyle="1" w:styleId="WW8Num4z6">
    <w:name w:val="WW8Num4z6"/>
    <w:rsid w:val="00E84669"/>
  </w:style>
  <w:style w:type="character" w:customStyle="1" w:styleId="WW8Num4z7">
    <w:name w:val="WW8Num4z7"/>
    <w:rsid w:val="00E84669"/>
  </w:style>
  <w:style w:type="character" w:customStyle="1" w:styleId="WW8Num4z8">
    <w:name w:val="WW8Num4z8"/>
    <w:rsid w:val="00E84669"/>
  </w:style>
  <w:style w:type="character" w:customStyle="1" w:styleId="WW8Num5z0">
    <w:name w:val="WW8Num5z0"/>
    <w:rsid w:val="00E84669"/>
  </w:style>
  <w:style w:type="character" w:customStyle="1" w:styleId="Domylnaczcionkaakapitu1">
    <w:name w:val="Domyślna czcionka akapitu1"/>
    <w:rsid w:val="00E84669"/>
  </w:style>
  <w:style w:type="character" w:styleId="Hipercze">
    <w:name w:val="Hyperlink"/>
    <w:rsid w:val="00E84669"/>
    <w:rPr>
      <w:color w:val="0000FF"/>
      <w:u w:val="single"/>
    </w:rPr>
  </w:style>
  <w:style w:type="character" w:styleId="UyteHipercze">
    <w:name w:val="FollowedHyperlink"/>
    <w:rsid w:val="00E84669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rsid w:val="00E84669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sid w:val="00E84669"/>
    <w:rPr>
      <w:sz w:val="24"/>
    </w:rPr>
  </w:style>
  <w:style w:type="paragraph" w:styleId="Lista">
    <w:name w:val="List"/>
    <w:basedOn w:val="Tekstpodstawowy"/>
    <w:rsid w:val="00E84669"/>
    <w:rPr>
      <w:rFonts w:cs="Mangal"/>
    </w:rPr>
  </w:style>
  <w:style w:type="paragraph" w:styleId="Legenda">
    <w:name w:val="caption"/>
    <w:basedOn w:val="Normalny"/>
    <w:qFormat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E84669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rsid w:val="00E84669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rsid w:val="00E8466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rsid w:val="00E8466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84669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sid w:val="00E84669"/>
    <w:rPr>
      <w:sz w:val="28"/>
    </w:rPr>
  </w:style>
  <w:style w:type="paragraph" w:styleId="Tekstpodstawowywcity">
    <w:name w:val="Body Text Indent"/>
    <w:basedOn w:val="Normalny"/>
    <w:rsid w:val="00E84669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rsid w:val="00E84669"/>
    <w:pPr>
      <w:suppressLineNumbers/>
    </w:pPr>
  </w:style>
  <w:style w:type="paragraph" w:customStyle="1" w:styleId="Nagwektabeli">
    <w:name w:val="Nagłówek tabeli"/>
    <w:basedOn w:val="Zawartotabeli"/>
    <w:rsid w:val="00E84669"/>
    <w:pPr>
      <w:jc w:val="center"/>
    </w:pPr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  <w:style w:type="paragraph" w:customStyle="1" w:styleId="BodyText2">
    <w:name w:val="Body Text 2"/>
    <w:basedOn w:val="Normalny"/>
    <w:rsid w:val="001B5B5F"/>
    <w:rPr>
      <w:b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A4690-E027-4557-ADFD-00B043ADC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1</TotalTime>
  <Pages>1</Pages>
  <Words>122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Joanna Alina Ejsmond</dc:creator>
  <cp:keywords/>
  <cp:lastModifiedBy>Ewa Szostak</cp:lastModifiedBy>
  <cp:revision>2</cp:revision>
  <cp:lastPrinted>2023-05-30T11:17:00Z</cp:lastPrinted>
  <dcterms:created xsi:type="dcterms:W3CDTF">2026-03-30T10:43:00Z</dcterms:created>
  <dcterms:modified xsi:type="dcterms:W3CDTF">2026-03-30T10:43:00Z</dcterms:modified>
</cp:coreProperties>
</file>