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F76504" w14:textId="0EC887C1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Warszawa, dnia </w:t>
      </w:r>
      <w:r w:rsidR="00A15930">
        <w:rPr>
          <w:rFonts w:ascii="Arial" w:hAnsi="Arial" w:cs="Arial"/>
          <w:sz w:val="22"/>
          <w:szCs w:val="22"/>
        </w:rPr>
        <w:t>30.04</w:t>
      </w:r>
      <w:r w:rsidR="00DA3093">
        <w:rPr>
          <w:rFonts w:ascii="Arial" w:hAnsi="Arial" w:cs="Arial"/>
          <w:sz w:val="22"/>
          <w:szCs w:val="22"/>
        </w:rPr>
        <w:t>.202</w:t>
      </w:r>
      <w:r w:rsidR="00A15930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r.</w:t>
      </w:r>
    </w:p>
    <w:p w14:paraId="59EAFBE8" w14:textId="77777777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</w:p>
    <w:p w14:paraId="26CEC8A0" w14:textId="77777777" w:rsidR="004C1E0E" w:rsidRDefault="004C1E0E" w:rsidP="004C1E0E">
      <w:pPr>
        <w:jc w:val="right"/>
        <w:rPr>
          <w:rFonts w:ascii="Arial Narrow" w:hAnsi="Arial Narrow"/>
        </w:rPr>
      </w:pPr>
    </w:p>
    <w:p w14:paraId="578D558A" w14:textId="64177808" w:rsidR="003477DD" w:rsidRDefault="004C1E0E" w:rsidP="003477DD">
      <w:pPr>
        <w:pStyle w:val="Tekstpodstawowy23"/>
        <w:ind w:firstLine="708"/>
        <w:jc w:val="center"/>
        <w:rPr>
          <w:rFonts w:ascii="Arial" w:hAnsi="Arial" w:cs="Arial"/>
          <w:sz w:val="22"/>
          <w:szCs w:val="22"/>
        </w:rPr>
      </w:pPr>
      <w:r w:rsidRPr="00A15930">
        <w:rPr>
          <w:rFonts w:ascii="Arial" w:hAnsi="Arial" w:cs="Arial"/>
          <w:sz w:val="22"/>
          <w:szCs w:val="22"/>
        </w:rPr>
        <w:t>OGŁOSZENIE</w:t>
      </w:r>
    </w:p>
    <w:p w14:paraId="3F0F2CC3" w14:textId="78C5F166" w:rsidR="00A15930" w:rsidRPr="00A15930" w:rsidRDefault="004C1E0E" w:rsidP="00FF3185">
      <w:pPr>
        <w:pStyle w:val="Tekstpodstawowy23"/>
        <w:jc w:val="center"/>
        <w:rPr>
          <w:rFonts w:ascii="Arial" w:hAnsi="Arial" w:cs="Arial"/>
          <w:sz w:val="22"/>
          <w:szCs w:val="22"/>
        </w:rPr>
      </w:pPr>
      <w:r w:rsidRPr="00A15930">
        <w:rPr>
          <w:rFonts w:ascii="Arial" w:hAnsi="Arial" w:cs="Arial"/>
          <w:sz w:val="22"/>
          <w:szCs w:val="22"/>
        </w:rPr>
        <w:t>O ROZSTRZYGNIĘCIU KONKURSU OFERT</w:t>
      </w:r>
      <w:r w:rsidR="0024617F" w:rsidRPr="00A15930">
        <w:rPr>
          <w:rFonts w:ascii="Arial" w:hAnsi="Arial" w:cs="Arial"/>
          <w:sz w:val="22"/>
          <w:szCs w:val="22"/>
        </w:rPr>
        <w:t xml:space="preserve"> NA</w:t>
      </w:r>
      <w:r w:rsidR="003477DD">
        <w:rPr>
          <w:rFonts w:ascii="Arial" w:hAnsi="Arial" w:cs="Arial"/>
          <w:sz w:val="22"/>
          <w:szCs w:val="22"/>
        </w:rPr>
        <w:t xml:space="preserve"> </w:t>
      </w:r>
      <w:r w:rsidR="0024617F" w:rsidRPr="00A15930">
        <w:rPr>
          <w:rFonts w:ascii="Arial" w:hAnsi="Arial" w:cs="Arial"/>
          <w:sz w:val="22"/>
          <w:szCs w:val="22"/>
        </w:rPr>
        <w:t xml:space="preserve">UDZIELANIE ŚWIADCZEŃ ZDROWOTNYCH PRZEZ LEKARZA </w:t>
      </w:r>
      <w:r w:rsidR="00A15930" w:rsidRPr="00A15930">
        <w:rPr>
          <w:rFonts w:ascii="Arial" w:hAnsi="Arial" w:cs="Arial"/>
          <w:sz w:val="22"/>
          <w:szCs w:val="22"/>
        </w:rPr>
        <w:t>W ZAKRESIE DYŻURÓW LEKARSKICH POD TELEFONEM PRZEZ SPECJALISTĘ CHIRURGA NACZYNIOWEGO W</w:t>
      </w:r>
      <w:r w:rsidR="00C674D3">
        <w:rPr>
          <w:rFonts w:ascii="Arial" w:hAnsi="Arial" w:cs="Arial"/>
          <w:sz w:val="22"/>
          <w:szCs w:val="22"/>
        </w:rPr>
        <w:t xml:space="preserve"> </w:t>
      </w:r>
      <w:r w:rsidR="00A15930" w:rsidRPr="00A15930">
        <w:rPr>
          <w:rFonts w:ascii="Arial" w:hAnsi="Arial" w:cs="Arial"/>
          <w:sz w:val="22"/>
          <w:szCs w:val="22"/>
        </w:rPr>
        <w:t>ODDZIALE CHIRURGII OGÓLNEJ, NACZYNIOWEJ I ONKOLOGICZNEJ  MIĘDZYLESKIEGO SZPITALA SPECJALISTYCZNEGO W OKRESIE 01.05.2026-30.09.2026</w:t>
      </w:r>
    </w:p>
    <w:p w14:paraId="4843ABC6" w14:textId="5AB11D65" w:rsidR="004C1E0E" w:rsidRPr="00C613DC" w:rsidRDefault="004C1E0E" w:rsidP="00A15930">
      <w:pPr>
        <w:pStyle w:val="Tekstpodstawowy22"/>
        <w:rPr>
          <w:rFonts w:ascii="Arial" w:hAnsi="Arial" w:cs="Arial"/>
          <w:sz w:val="20"/>
          <w:u w:val="single"/>
        </w:rPr>
      </w:pPr>
      <w:r w:rsidRPr="00C613DC">
        <w:rPr>
          <w:rFonts w:ascii="Arial" w:hAnsi="Arial" w:cs="Arial"/>
          <w:sz w:val="20"/>
          <w:u w:val="single"/>
        </w:rPr>
        <w:t>Dotyczy ogłoszenia z dnia 1</w:t>
      </w:r>
      <w:r w:rsidR="00A15930">
        <w:rPr>
          <w:rFonts w:ascii="Arial" w:hAnsi="Arial" w:cs="Arial"/>
          <w:sz w:val="20"/>
          <w:u w:val="single"/>
        </w:rPr>
        <w:t>7</w:t>
      </w:r>
      <w:r w:rsidRPr="00C613DC">
        <w:rPr>
          <w:rFonts w:ascii="Arial" w:hAnsi="Arial" w:cs="Arial"/>
          <w:sz w:val="20"/>
          <w:u w:val="single"/>
        </w:rPr>
        <w:t>.</w:t>
      </w:r>
      <w:r w:rsidR="00A15930">
        <w:rPr>
          <w:rFonts w:ascii="Arial" w:hAnsi="Arial" w:cs="Arial"/>
          <w:sz w:val="20"/>
          <w:u w:val="single"/>
        </w:rPr>
        <w:t>04</w:t>
      </w:r>
      <w:r w:rsidRPr="00C613DC">
        <w:rPr>
          <w:rFonts w:ascii="Arial" w:hAnsi="Arial" w:cs="Arial"/>
          <w:sz w:val="20"/>
          <w:u w:val="single"/>
        </w:rPr>
        <w:t>.202</w:t>
      </w:r>
      <w:r w:rsidR="00A15930">
        <w:rPr>
          <w:rFonts w:ascii="Arial" w:hAnsi="Arial" w:cs="Arial"/>
          <w:sz w:val="20"/>
          <w:u w:val="single"/>
        </w:rPr>
        <w:t>6</w:t>
      </w:r>
      <w:r w:rsidRPr="00C613DC">
        <w:rPr>
          <w:rFonts w:ascii="Arial" w:hAnsi="Arial" w:cs="Arial"/>
          <w:sz w:val="20"/>
          <w:u w:val="single"/>
        </w:rPr>
        <w:t>r.</w:t>
      </w:r>
    </w:p>
    <w:p w14:paraId="50C9A70C" w14:textId="77777777" w:rsidR="00C674D3" w:rsidRDefault="00C674D3" w:rsidP="00E12A21">
      <w:pPr>
        <w:pStyle w:val="Nagwek3"/>
        <w:spacing w:after="120"/>
        <w:jc w:val="both"/>
        <w:rPr>
          <w:rFonts w:ascii="Arial" w:hAnsi="Arial" w:cs="Arial"/>
          <w:sz w:val="22"/>
          <w:szCs w:val="22"/>
        </w:rPr>
      </w:pPr>
    </w:p>
    <w:p w14:paraId="3C85949C" w14:textId="7DBCD879" w:rsidR="00C674D3" w:rsidRPr="00C674D3" w:rsidRDefault="004C1E0E" w:rsidP="00E12A21">
      <w:pPr>
        <w:pStyle w:val="Nagwek3"/>
        <w:spacing w:after="120"/>
        <w:jc w:val="both"/>
        <w:rPr>
          <w:rFonts w:ascii="Arial" w:hAnsi="Arial" w:cs="Arial"/>
          <w:sz w:val="22"/>
          <w:szCs w:val="22"/>
        </w:rPr>
      </w:pPr>
      <w:r w:rsidRPr="00C674D3">
        <w:rPr>
          <w:rFonts w:ascii="Arial" w:hAnsi="Arial" w:cs="Arial"/>
          <w:sz w:val="22"/>
          <w:szCs w:val="22"/>
        </w:rPr>
        <w:t xml:space="preserve">Komisja konkursowa powołana Zarządzeniem Dyrektora Międzyleskiego Szpitala Specjalistycznego w Warszawie nr </w:t>
      </w:r>
      <w:r w:rsidR="00A15930" w:rsidRPr="00C674D3">
        <w:rPr>
          <w:rFonts w:ascii="Arial" w:hAnsi="Arial" w:cs="Arial"/>
          <w:sz w:val="22"/>
          <w:szCs w:val="22"/>
        </w:rPr>
        <w:t>5</w:t>
      </w:r>
      <w:r w:rsidR="0024617F" w:rsidRPr="00C674D3">
        <w:rPr>
          <w:rFonts w:ascii="Arial" w:hAnsi="Arial" w:cs="Arial"/>
          <w:sz w:val="22"/>
          <w:szCs w:val="22"/>
        </w:rPr>
        <w:t>5</w:t>
      </w:r>
      <w:r w:rsidRPr="00C674D3">
        <w:rPr>
          <w:rFonts w:ascii="Arial" w:hAnsi="Arial" w:cs="Arial"/>
          <w:sz w:val="22"/>
          <w:szCs w:val="22"/>
        </w:rPr>
        <w:t>/202</w:t>
      </w:r>
      <w:r w:rsidR="00A15930" w:rsidRPr="00C674D3">
        <w:rPr>
          <w:rFonts w:ascii="Arial" w:hAnsi="Arial" w:cs="Arial"/>
          <w:sz w:val="22"/>
          <w:szCs w:val="22"/>
        </w:rPr>
        <w:t>6</w:t>
      </w:r>
      <w:r w:rsidRPr="00C674D3">
        <w:rPr>
          <w:rFonts w:ascii="Arial" w:hAnsi="Arial" w:cs="Arial"/>
          <w:sz w:val="22"/>
          <w:szCs w:val="22"/>
        </w:rPr>
        <w:t xml:space="preserve"> z dnia </w:t>
      </w:r>
      <w:r w:rsidR="00A15930" w:rsidRPr="00C674D3">
        <w:rPr>
          <w:rFonts w:ascii="Arial" w:hAnsi="Arial" w:cs="Arial"/>
          <w:sz w:val="22"/>
          <w:szCs w:val="22"/>
        </w:rPr>
        <w:t>17.04</w:t>
      </w:r>
      <w:r w:rsidR="00DA3093" w:rsidRPr="00C674D3">
        <w:rPr>
          <w:rFonts w:ascii="Arial" w:hAnsi="Arial" w:cs="Arial"/>
          <w:sz w:val="22"/>
          <w:szCs w:val="22"/>
        </w:rPr>
        <w:t>.202</w:t>
      </w:r>
      <w:r w:rsidR="00A15930" w:rsidRPr="00C674D3">
        <w:rPr>
          <w:rFonts w:ascii="Arial" w:hAnsi="Arial" w:cs="Arial"/>
          <w:sz w:val="22"/>
          <w:szCs w:val="22"/>
        </w:rPr>
        <w:t>6</w:t>
      </w:r>
      <w:r w:rsidRPr="00C674D3">
        <w:rPr>
          <w:rFonts w:ascii="Arial" w:hAnsi="Arial" w:cs="Arial"/>
          <w:sz w:val="22"/>
          <w:szCs w:val="22"/>
        </w:rPr>
        <w:t xml:space="preserve"> r. - działając zgodnie z zapisami ustawy z dnia 15 kwietnia 2011 r. o działalności leczniczej oraz zgodnie ze Szczegółowymi Warunkami Konkursu Ofert </w:t>
      </w:r>
      <w:r w:rsidR="00C613DC" w:rsidRPr="00C674D3">
        <w:rPr>
          <w:rFonts w:ascii="Arial" w:hAnsi="Arial" w:cs="Arial"/>
          <w:sz w:val="22"/>
          <w:szCs w:val="22"/>
        </w:rPr>
        <w:t xml:space="preserve">na </w:t>
      </w:r>
      <w:r w:rsidR="00C674D3" w:rsidRPr="00C674D3">
        <w:rPr>
          <w:rFonts w:ascii="Arial" w:hAnsi="Arial" w:cs="Arial"/>
          <w:sz w:val="22"/>
          <w:szCs w:val="22"/>
        </w:rPr>
        <w:t>UDZIELANIE ŚWIADCZEŃ ZDROWOTNYCH PRZEZ LEKARZA W ZAKRESIE DYŻURÓW LEKARSKICH POD TELEFONEM PRZEZ SPECJALISTĘ CHIRURGA NACZYNIOWEGO W ODDZIALE CHIRURGII OGÓLNEJ, NACZYNIOWEJ I ONKOLOGICZNEJ  MIĘDZYLESKIEGO SZPITALA SPECJALISTYCZNEGO W OKRESIE 01.05.2026-30.09.2026</w:t>
      </w:r>
    </w:p>
    <w:p w14:paraId="6721A90A" w14:textId="791883CF" w:rsidR="004C1E0E" w:rsidRPr="00C674D3" w:rsidRDefault="004C1E0E" w:rsidP="00E12A21">
      <w:pPr>
        <w:pStyle w:val="Nagwek3"/>
        <w:spacing w:after="120"/>
        <w:jc w:val="both"/>
        <w:rPr>
          <w:rFonts w:ascii="Arial" w:hAnsi="Arial" w:cs="Arial"/>
          <w:sz w:val="22"/>
          <w:szCs w:val="22"/>
        </w:rPr>
      </w:pPr>
      <w:r w:rsidRPr="00C674D3">
        <w:rPr>
          <w:rFonts w:ascii="Arial" w:hAnsi="Arial" w:cs="Arial"/>
          <w:sz w:val="22"/>
          <w:szCs w:val="22"/>
        </w:rPr>
        <w:t>informuje o rozstrzygnięciu postępowania konkursowego:</w:t>
      </w:r>
    </w:p>
    <w:p w14:paraId="115EC3DF" w14:textId="77777777" w:rsidR="004C1E0E" w:rsidRPr="00C674D3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426EC2A5" w14:textId="34E0757A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1. </w:t>
      </w:r>
      <w:r w:rsidR="0024617F">
        <w:rPr>
          <w:rFonts w:ascii="Arial" w:hAnsi="Arial" w:cs="Arial"/>
          <w:b/>
          <w:sz w:val="22"/>
          <w:szCs w:val="22"/>
          <w:lang w:eastAsia="pl-PL"/>
        </w:rPr>
        <w:t>Arkadiusz Janion</w:t>
      </w:r>
    </w:p>
    <w:p w14:paraId="539343A7" w14:textId="55346D9C" w:rsidR="0024617F" w:rsidRDefault="004C1E0E" w:rsidP="0024617F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2. </w:t>
      </w:r>
      <w:r w:rsidR="00C674D3">
        <w:rPr>
          <w:rFonts w:ascii="Arial" w:hAnsi="Arial" w:cs="Arial"/>
          <w:b/>
          <w:sz w:val="22"/>
          <w:szCs w:val="22"/>
          <w:lang w:eastAsia="pl-PL"/>
        </w:rPr>
        <w:t>Paweł Białek</w:t>
      </w:r>
    </w:p>
    <w:p w14:paraId="445D4605" w14:textId="458A6838" w:rsidR="00A15930" w:rsidRDefault="00A15930" w:rsidP="0024617F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3.</w:t>
      </w:r>
      <w:r w:rsidR="00C674D3">
        <w:rPr>
          <w:rFonts w:ascii="Arial" w:hAnsi="Arial" w:cs="Arial"/>
          <w:b/>
          <w:sz w:val="22"/>
          <w:szCs w:val="22"/>
          <w:lang w:eastAsia="pl-PL"/>
        </w:rPr>
        <w:t xml:space="preserve"> Jacek Opaliński</w:t>
      </w:r>
    </w:p>
    <w:p w14:paraId="363B463F" w14:textId="1DD58067" w:rsidR="00A15930" w:rsidRDefault="00A15930" w:rsidP="0024617F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4</w:t>
      </w:r>
      <w:r w:rsidR="00C674D3">
        <w:rPr>
          <w:rFonts w:ascii="Arial" w:hAnsi="Arial" w:cs="Arial"/>
          <w:b/>
          <w:sz w:val="22"/>
          <w:szCs w:val="22"/>
          <w:lang w:eastAsia="pl-PL"/>
        </w:rPr>
        <w:t>. Tadeusz Mularczyk</w:t>
      </w:r>
    </w:p>
    <w:p w14:paraId="68EC3701" w14:textId="77777777" w:rsidR="004C1E0E" w:rsidRDefault="004C1E0E" w:rsidP="004C1E0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9070AA3" w14:textId="50723597" w:rsidR="004C1E0E" w:rsidRDefault="004C1E0E" w:rsidP="004C1E0E">
      <w:pPr>
        <w:spacing w:after="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Umowy zostaną zawarte na okres </w:t>
      </w:r>
      <w:r w:rsidR="00D85676">
        <w:rPr>
          <w:rFonts w:ascii="Arial" w:hAnsi="Arial" w:cs="Arial"/>
          <w:sz w:val="22"/>
          <w:szCs w:val="22"/>
        </w:rPr>
        <w:t xml:space="preserve">od </w:t>
      </w:r>
      <w:r w:rsidR="00DA3093">
        <w:rPr>
          <w:rFonts w:ascii="Arial" w:hAnsi="Arial" w:cs="Arial"/>
          <w:sz w:val="22"/>
          <w:szCs w:val="22"/>
        </w:rPr>
        <w:t>01.</w:t>
      </w:r>
      <w:r w:rsidR="00A15930">
        <w:rPr>
          <w:rFonts w:ascii="Arial" w:hAnsi="Arial" w:cs="Arial"/>
          <w:sz w:val="22"/>
          <w:szCs w:val="22"/>
        </w:rPr>
        <w:t>05</w:t>
      </w:r>
      <w:r w:rsidR="00D85676">
        <w:rPr>
          <w:rFonts w:ascii="Arial" w:hAnsi="Arial" w:cs="Arial"/>
          <w:sz w:val="22"/>
          <w:szCs w:val="22"/>
        </w:rPr>
        <w:t>.202</w:t>
      </w:r>
      <w:r w:rsidR="00A15930">
        <w:rPr>
          <w:rFonts w:ascii="Arial" w:hAnsi="Arial" w:cs="Arial"/>
          <w:sz w:val="22"/>
          <w:szCs w:val="22"/>
        </w:rPr>
        <w:t>6</w:t>
      </w:r>
      <w:r w:rsidR="00D85676">
        <w:rPr>
          <w:rFonts w:ascii="Arial" w:hAnsi="Arial" w:cs="Arial"/>
          <w:sz w:val="22"/>
          <w:szCs w:val="22"/>
        </w:rPr>
        <w:t xml:space="preserve"> r. do 30.09.202</w:t>
      </w:r>
      <w:r w:rsidR="00DA3093">
        <w:rPr>
          <w:rFonts w:ascii="Arial" w:hAnsi="Arial" w:cs="Arial"/>
          <w:sz w:val="22"/>
          <w:szCs w:val="22"/>
        </w:rPr>
        <w:t>6</w:t>
      </w:r>
      <w:r w:rsidR="00D85676">
        <w:rPr>
          <w:rFonts w:ascii="Arial" w:hAnsi="Arial" w:cs="Arial"/>
          <w:sz w:val="22"/>
          <w:szCs w:val="22"/>
        </w:rPr>
        <w:t xml:space="preserve">r. </w:t>
      </w:r>
      <w:r>
        <w:rPr>
          <w:rFonts w:ascii="Arial" w:hAnsi="Arial" w:cs="Arial"/>
          <w:bCs/>
          <w:sz w:val="22"/>
          <w:szCs w:val="22"/>
        </w:rPr>
        <w:t xml:space="preserve">począwszy od dnia podpisania umowy, po prawomocnym rozstrzygnięciu konkursu. </w:t>
      </w:r>
    </w:p>
    <w:p w14:paraId="2E2FF0EC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003A622F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35 132. </w:t>
      </w:r>
    </w:p>
    <w:p w14:paraId="5AD54D62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</w:p>
    <w:p w14:paraId="44069E2A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Ogłoszenie o rozstrzygnięciu konkursu ofert zamieszczone zostaje na tablicy informacyjnej w siedzibie Międzyleskiego Szpitala Specjalistycznego w Warszawie oraz na stronie internetowej www.mssw.pl</w:t>
      </w:r>
    </w:p>
    <w:p w14:paraId="4CEE9942" w14:textId="77777777" w:rsidR="004C1E0E" w:rsidRDefault="004C1E0E" w:rsidP="004C1E0E">
      <w:pPr>
        <w:ind w:left="5664"/>
        <w:rPr>
          <w:rFonts w:ascii="Arial" w:hAnsi="Arial" w:cs="Arial"/>
          <w:sz w:val="22"/>
          <w:szCs w:val="22"/>
        </w:rPr>
      </w:pPr>
    </w:p>
    <w:p w14:paraId="787A574F" w14:textId="77777777" w:rsidR="004C1E0E" w:rsidRDefault="004C1E0E" w:rsidP="004C1E0E">
      <w:pPr>
        <w:ind w:left="5664"/>
        <w:rPr>
          <w:rFonts w:ascii="Arial Narrow" w:hAnsi="Arial Narrow"/>
        </w:rPr>
      </w:pPr>
    </w:p>
    <w:p w14:paraId="087465D8" w14:textId="77777777" w:rsidR="004C1E0E" w:rsidRDefault="004C1E0E" w:rsidP="004C1E0E">
      <w:pPr>
        <w:ind w:left="5664"/>
        <w:rPr>
          <w:rFonts w:ascii="Arial Narrow" w:hAnsi="Arial Narrow"/>
        </w:rPr>
      </w:pPr>
      <w:r>
        <w:rPr>
          <w:rFonts w:ascii="Arial Narrow" w:hAnsi="Arial Narrow"/>
        </w:rPr>
        <w:t>Przewodniczący Komisji</w:t>
      </w:r>
      <w:r>
        <w:rPr>
          <w:rFonts w:ascii="Arial Narrow" w:hAnsi="Arial Narrow" w:cs="Tahoma"/>
        </w:rPr>
        <w:t xml:space="preserve"> Konkursowej                                     </w:t>
      </w:r>
      <w:r>
        <w:rPr>
          <w:rFonts w:ascii="Arial Narrow" w:hAnsi="Arial Narrow" w:cs="Tahoma"/>
        </w:rPr>
        <w:tab/>
      </w:r>
    </w:p>
    <w:p w14:paraId="7473B18F" w14:textId="77777777" w:rsidR="004C1E0E" w:rsidRDefault="004C1E0E" w:rsidP="004C1E0E"/>
    <w:p w14:paraId="21B9B31A" w14:textId="28B759A9" w:rsidR="001A5D8E" w:rsidRPr="004C1E0E" w:rsidRDefault="001A5D8E" w:rsidP="004C1E0E"/>
    <w:sectPr w:rsidR="001A5D8E" w:rsidRPr="004C1E0E" w:rsidSect="001A5D8E">
      <w:footerReference w:type="default" r:id="rId7"/>
      <w:headerReference w:type="first" r:id="rId8"/>
      <w:footerReference w:type="first" r:id="rId9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4F4C0" w14:textId="77777777" w:rsidR="00D32A3D" w:rsidRDefault="00D32A3D">
      <w:r>
        <w:separator/>
      </w:r>
    </w:p>
  </w:endnote>
  <w:endnote w:type="continuationSeparator" w:id="0">
    <w:p w14:paraId="6402C037" w14:textId="77777777" w:rsidR="00D32A3D" w:rsidRDefault="00D32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F13682" w14:paraId="5CEC10ED" w14:textId="77777777" w:rsidTr="001A5D8E">
      <w:trPr>
        <w:trHeight w:val="106"/>
      </w:trPr>
      <w:tc>
        <w:tcPr>
          <w:tcW w:w="1277" w:type="dxa"/>
        </w:tcPr>
        <w:p w14:paraId="2350AA17" w14:textId="28ED7676" w:rsidR="00F13682" w:rsidRDefault="00F1368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50099713" w14:textId="475DA4C1" w:rsidR="00F13682" w:rsidRDefault="00F868E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787B3AC2" wp14:editId="393F300C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483BC953" wp14:editId="20D775CE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7324E4D" wp14:editId="64C92BE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2178827A" wp14:editId="30A8B6FA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0A79D1C0" wp14:editId="42CB7C3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481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54BA91" wp14:editId="6E4934BD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5" name="Łącznik prosty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1A8F0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1AF5A5F3" w14:textId="77777777" w:rsidR="00F13682" w:rsidRDefault="00F13682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F13682" w14:paraId="727C0D92" w14:textId="77777777" w:rsidTr="003A3935">
      <w:trPr>
        <w:trHeight w:val="738"/>
      </w:trPr>
      <w:tc>
        <w:tcPr>
          <w:tcW w:w="1277" w:type="dxa"/>
        </w:tcPr>
        <w:p w14:paraId="753712D7" w14:textId="680FA14E" w:rsidR="00F13682" w:rsidRPr="00D04C61" w:rsidRDefault="00F868E2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1FCE6AC4" wp14:editId="569E58F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67523008" w14:textId="69046124" w:rsidR="00F13682" w:rsidRDefault="00F13682" w:rsidP="00E055A0">
          <w:pPr>
            <w:pStyle w:val="Stopka"/>
          </w:pPr>
        </w:p>
      </w:tc>
      <w:tc>
        <w:tcPr>
          <w:tcW w:w="2409" w:type="dxa"/>
          <w:vAlign w:val="center"/>
        </w:tcPr>
        <w:p w14:paraId="57099E3D" w14:textId="046913A1" w:rsidR="00F13682" w:rsidRDefault="00F13682" w:rsidP="00E055A0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27086340" w14:textId="228E261A" w:rsidR="00F13682" w:rsidRDefault="00F13682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07D466F8" w14:textId="7FF5B19D" w:rsidR="00F13682" w:rsidRDefault="00F13682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7A7EEDF7" w14:textId="4DF5069C" w:rsidR="00F13682" w:rsidRDefault="00F13682" w:rsidP="00F9665B">
          <w:pPr>
            <w:pStyle w:val="Stopka"/>
            <w:ind w:left="154"/>
          </w:pPr>
        </w:p>
      </w:tc>
    </w:tr>
  </w:tbl>
  <w:p w14:paraId="1C218929" w14:textId="5293A80B" w:rsidR="00A025FC" w:rsidRDefault="00A025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1A5D8E" w14:paraId="02E602FF" w14:textId="77777777" w:rsidTr="005D1107">
      <w:trPr>
        <w:trHeight w:val="359"/>
      </w:trPr>
      <w:tc>
        <w:tcPr>
          <w:tcW w:w="1277" w:type="dxa"/>
        </w:tcPr>
        <w:p w14:paraId="3E1BE693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4F696EF1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698DCB75" wp14:editId="7FC3470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0188DD98" wp14:editId="7AA9C20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D86182E" wp14:editId="7C5A8F9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942E5B3" wp14:editId="5672E21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10575815" wp14:editId="01DAD00F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6C8C4B" wp14:editId="594EDF9B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6" name="Łącznik prosty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9AFCD8" id="Łącznik prosty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1AD1EFB7" w14:textId="77777777" w:rsidR="001A5D8E" w:rsidRDefault="001A5D8E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1A5D8E" w14:paraId="76438A54" w14:textId="77777777" w:rsidTr="005D1107">
      <w:trPr>
        <w:trHeight w:val="738"/>
      </w:trPr>
      <w:tc>
        <w:tcPr>
          <w:tcW w:w="1277" w:type="dxa"/>
        </w:tcPr>
        <w:p w14:paraId="4D0D9700" w14:textId="77777777" w:rsidR="001A5D8E" w:rsidRPr="00D04C61" w:rsidRDefault="001A5D8E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1E51D4B" wp14:editId="0DA193E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1D66B4D8" w14:textId="77777777" w:rsidR="001A5D8E" w:rsidRDefault="001A5D8E" w:rsidP="001A5D8E">
          <w:pPr>
            <w:pStyle w:val="Stopka"/>
          </w:pPr>
        </w:p>
      </w:tc>
      <w:tc>
        <w:tcPr>
          <w:tcW w:w="2409" w:type="dxa"/>
          <w:vAlign w:val="center"/>
        </w:tcPr>
        <w:p w14:paraId="083484C9" w14:textId="77777777" w:rsidR="001A5D8E" w:rsidRDefault="001A5D8E" w:rsidP="001A5D8E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61D6BCFA" w14:textId="77777777" w:rsidR="001A5D8E" w:rsidRDefault="001A5D8E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061CB83D" w14:textId="77777777" w:rsidR="001A5D8E" w:rsidRDefault="001A5D8E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16D4A17A" w14:textId="77777777" w:rsidR="001A5D8E" w:rsidRDefault="001A5D8E" w:rsidP="001A5D8E">
          <w:pPr>
            <w:pStyle w:val="Stopka"/>
            <w:ind w:left="154"/>
          </w:pPr>
        </w:p>
      </w:tc>
    </w:tr>
  </w:tbl>
  <w:p w14:paraId="181E9D86" w14:textId="77777777" w:rsidR="001A5D8E" w:rsidRDefault="001A5D8E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28E16" w14:textId="77777777" w:rsidR="00D32A3D" w:rsidRDefault="00D32A3D">
      <w:r>
        <w:separator/>
      </w:r>
    </w:p>
  </w:footnote>
  <w:footnote w:type="continuationSeparator" w:id="0">
    <w:p w14:paraId="68967B41" w14:textId="77777777" w:rsidR="00D32A3D" w:rsidRDefault="00D32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9F6D" w14:textId="77777777" w:rsidR="001A5D8E" w:rsidRDefault="001A5D8E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0793789F" wp14:editId="3F8728E7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1A5D8E" w:rsidRPr="00AF2497" w14:paraId="333F2618" w14:textId="77777777" w:rsidTr="001A5D8E">
      <w:trPr>
        <w:trHeight w:val="1707"/>
        <w:jc w:val="center"/>
      </w:trPr>
      <w:tc>
        <w:tcPr>
          <w:tcW w:w="2148" w:type="dxa"/>
        </w:tcPr>
        <w:p w14:paraId="4CC9DD3B" w14:textId="77777777" w:rsidR="001A5D8E" w:rsidRDefault="001A5D8E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</w:tcPr>
        <w:p w14:paraId="773908F5" w14:textId="77777777" w:rsidR="001A5D8E" w:rsidRPr="00AF2497" w:rsidRDefault="001A5D8E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21987C0" w14:textId="77777777" w:rsidR="001A5D8E" w:rsidRPr="00AF2497" w:rsidRDefault="001A5D8E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0879CE8F" w14:textId="77777777" w:rsidR="001A5D8E" w:rsidRPr="00AF2497" w:rsidRDefault="001A5D8E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43F5F673" w14:textId="2FB89750" w:rsidR="001A5D8E" w:rsidRPr="00F868E2" w:rsidRDefault="001A5D8E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4DFC83F3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6B5EE9E0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1A5D8E" w:rsidRPr="00AF2497" w14:paraId="15AD8B01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</w:tcPr>
        <w:p w14:paraId="18A539F8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390826" wp14:editId="09FA78AB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80645</wp:posOffset>
                    </wp:positionV>
                    <wp:extent cx="6734244" cy="0"/>
                    <wp:effectExtent l="0" t="0" r="0" b="0"/>
                    <wp:wrapNone/>
                    <wp:docPr id="2" name="Łącznik prosty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244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2E76EB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    <v:stroke joinstyle="miter"/>
                  </v:line>
                </w:pict>
              </mc:Fallback>
            </mc:AlternateContent>
          </w:r>
        </w:p>
      </w:tc>
    </w:tr>
    <w:tr w:rsidR="001A5D8E" w:rsidRPr="00AF2497" w14:paraId="3378A48D" w14:textId="77777777" w:rsidTr="005D1107">
      <w:trPr>
        <w:trHeight w:val="340"/>
        <w:jc w:val="center"/>
      </w:trPr>
      <w:tc>
        <w:tcPr>
          <w:tcW w:w="9614" w:type="dxa"/>
          <w:gridSpan w:val="3"/>
        </w:tcPr>
        <w:p w14:paraId="3DBA69C6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6ECBA512" w14:textId="77777777" w:rsidR="001A5D8E" w:rsidRPr="001A5D8E" w:rsidRDefault="001A5D8E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912079194">
    <w:abstractNumId w:val="0"/>
  </w:num>
  <w:num w:numId="2" w16cid:durableId="182219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82"/>
    <w:rsid w:val="0002368D"/>
    <w:rsid w:val="00126E64"/>
    <w:rsid w:val="001333A7"/>
    <w:rsid w:val="001A26BF"/>
    <w:rsid w:val="001A566A"/>
    <w:rsid w:val="001A5D8E"/>
    <w:rsid w:val="00206DFF"/>
    <w:rsid w:val="002450AC"/>
    <w:rsid w:val="0024617F"/>
    <w:rsid w:val="002C3EFC"/>
    <w:rsid w:val="00332CF8"/>
    <w:rsid w:val="003477DD"/>
    <w:rsid w:val="00376560"/>
    <w:rsid w:val="003A3935"/>
    <w:rsid w:val="003B141E"/>
    <w:rsid w:val="00443DCA"/>
    <w:rsid w:val="00482DFA"/>
    <w:rsid w:val="004B0CB4"/>
    <w:rsid w:val="004C0761"/>
    <w:rsid w:val="004C1E0E"/>
    <w:rsid w:val="004C6CC1"/>
    <w:rsid w:val="00512BAC"/>
    <w:rsid w:val="00551642"/>
    <w:rsid w:val="00577119"/>
    <w:rsid w:val="005A64B3"/>
    <w:rsid w:val="005D2BC6"/>
    <w:rsid w:val="005E1B77"/>
    <w:rsid w:val="006016A5"/>
    <w:rsid w:val="00633958"/>
    <w:rsid w:val="00682F81"/>
    <w:rsid w:val="006B418A"/>
    <w:rsid w:val="006F610C"/>
    <w:rsid w:val="00723702"/>
    <w:rsid w:val="0075347D"/>
    <w:rsid w:val="0076324D"/>
    <w:rsid w:val="007C3386"/>
    <w:rsid w:val="00811EBA"/>
    <w:rsid w:val="00861EE3"/>
    <w:rsid w:val="00865942"/>
    <w:rsid w:val="008751CA"/>
    <w:rsid w:val="00875444"/>
    <w:rsid w:val="00897ED7"/>
    <w:rsid w:val="008F0742"/>
    <w:rsid w:val="008F2F20"/>
    <w:rsid w:val="008F3884"/>
    <w:rsid w:val="008F43BC"/>
    <w:rsid w:val="00904815"/>
    <w:rsid w:val="0098637F"/>
    <w:rsid w:val="00996CE0"/>
    <w:rsid w:val="009C4AA6"/>
    <w:rsid w:val="009C6C38"/>
    <w:rsid w:val="00A025FC"/>
    <w:rsid w:val="00A15930"/>
    <w:rsid w:val="00A173E5"/>
    <w:rsid w:val="00A415E4"/>
    <w:rsid w:val="00AB6366"/>
    <w:rsid w:val="00AF2497"/>
    <w:rsid w:val="00B05670"/>
    <w:rsid w:val="00B43519"/>
    <w:rsid w:val="00B50518"/>
    <w:rsid w:val="00B509D8"/>
    <w:rsid w:val="00BB43D4"/>
    <w:rsid w:val="00BD7019"/>
    <w:rsid w:val="00C2428A"/>
    <w:rsid w:val="00C613DC"/>
    <w:rsid w:val="00C674D3"/>
    <w:rsid w:val="00C80C3B"/>
    <w:rsid w:val="00CE2CB7"/>
    <w:rsid w:val="00D32A3D"/>
    <w:rsid w:val="00D40198"/>
    <w:rsid w:val="00D63A9B"/>
    <w:rsid w:val="00D85676"/>
    <w:rsid w:val="00DA3093"/>
    <w:rsid w:val="00DF02A6"/>
    <w:rsid w:val="00E055A0"/>
    <w:rsid w:val="00F13682"/>
    <w:rsid w:val="00F3532B"/>
    <w:rsid w:val="00F72C52"/>
    <w:rsid w:val="00F868E2"/>
    <w:rsid w:val="00F9665B"/>
    <w:rsid w:val="00FC4780"/>
    <w:rsid w:val="00FD7389"/>
    <w:rsid w:val="00FE1AD0"/>
    <w:rsid w:val="00FF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9EAD62"/>
  <w15:chartTrackingRefBased/>
  <w15:docId w15:val="{45D411B3-9191-4066-9238-7CACBF9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Pr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customStyle="1" w:styleId="Tekstpodstawowy22">
    <w:name w:val="Tekst podstawowy 22"/>
    <w:basedOn w:val="Normalny"/>
    <w:rsid w:val="00875444"/>
    <w:rPr>
      <w:b/>
      <w:bCs/>
      <w:sz w:val="24"/>
      <w:lang w:eastAsia="pl-PL"/>
    </w:rPr>
  </w:style>
  <w:style w:type="paragraph" w:customStyle="1" w:styleId="Tekstpodstawowy23">
    <w:name w:val="Tekst podstawowy 23"/>
    <w:basedOn w:val="Normalny"/>
    <w:rsid w:val="00A15930"/>
    <w:rPr>
      <w:b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3</TotalTime>
  <Pages>1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4</cp:revision>
  <cp:lastPrinted>2023-01-04T12:11:00Z</cp:lastPrinted>
  <dcterms:created xsi:type="dcterms:W3CDTF">2026-04-30T11:27:00Z</dcterms:created>
  <dcterms:modified xsi:type="dcterms:W3CDTF">2026-04-30T11:32:00Z</dcterms:modified>
</cp:coreProperties>
</file>